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52" w:rsidRPr="00AD5C5C" w:rsidRDefault="00AD5C5C" w:rsidP="00C84AD8">
      <w:pPr>
        <w:jc w:val="both"/>
        <w:rPr>
          <w:rFonts w:eastAsia="MS Mincho"/>
          <w:b/>
          <w:bCs/>
          <w:sz w:val="22"/>
          <w:szCs w:val="22"/>
          <w:lang w:val="en-US"/>
        </w:rPr>
      </w:pPr>
      <w:r w:rsidRPr="00AD5C5C">
        <w:rPr>
          <w:rFonts w:eastAsia="MS Mincho"/>
          <w:bCs/>
          <w:sz w:val="22"/>
          <w:szCs w:val="22"/>
          <w:lang w:val="en-US"/>
        </w:rPr>
        <w:t xml:space="preserve">All photos in high resolution quality can be found on the USB stick attached to the press kit. If you have any questions, please contact </w:t>
      </w:r>
      <w:r>
        <w:rPr>
          <w:rFonts w:eastAsia="MS Mincho"/>
          <w:bCs/>
          <w:sz w:val="22"/>
          <w:szCs w:val="22"/>
          <w:lang w:val="en-US"/>
        </w:rPr>
        <w:t xml:space="preserve">Nadia Gondolph-Möllmann, Corporate Communications Manager at </w:t>
      </w:r>
      <w:proofErr w:type="gramStart"/>
      <w:r w:rsidRPr="00AD5C5C">
        <w:rPr>
          <w:rFonts w:eastAsia="MS Mincho"/>
          <w:bCs/>
          <w:sz w:val="22"/>
          <w:szCs w:val="22"/>
          <w:lang w:val="en-US"/>
        </w:rPr>
        <w:t>nora</w:t>
      </w:r>
      <w:proofErr w:type="gramEnd"/>
      <w:r w:rsidRPr="00AD5C5C">
        <w:rPr>
          <w:rFonts w:eastAsia="MS Mincho"/>
          <w:bCs/>
          <w:sz w:val="22"/>
          <w:szCs w:val="22"/>
          <w:lang w:val="en-US"/>
        </w:rPr>
        <w:t xml:space="preserve"> systems G</w:t>
      </w:r>
      <w:r>
        <w:rPr>
          <w:rFonts w:eastAsia="MS Mincho"/>
          <w:bCs/>
          <w:sz w:val="22"/>
          <w:szCs w:val="22"/>
          <w:lang w:val="en-US"/>
        </w:rPr>
        <w:t>mbH (phone: +49 (0) 6201 80 5676</w:t>
      </w:r>
      <w:r w:rsidRPr="00AD5C5C">
        <w:rPr>
          <w:rFonts w:eastAsia="MS Mincho"/>
          <w:bCs/>
          <w:sz w:val="22"/>
          <w:szCs w:val="22"/>
          <w:lang w:val="en-US"/>
        </w:rPr>
        <w:t xml:space="preserve">; e-mail: presse@nora.com) or Nora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Lippelt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,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Hering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Schuppener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Unternehmensberatung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für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 </w:t>
      </w:r>
      <w:proofErr w:type="spellStart"/>
      <w:r w:rsidRPr="00AD5C5C">
        <w:rPr>
          <w:rFonts w:eastAsia="MS Mincho"/>
          <w:bCs/>
          <w:sz w:val="22"/>
          <w:szCs w:val="22"/>
          <w:lang w:val="en-US"/>
        </w:rPr>
        <w:t>Kommunikation</w:t>
      </w:r>
      <w:proofErr w:type="spellEnd"/>
      <w:r w:rsidRPr="00AD5C5C">
        <w:rPr>
          <w:rFonts w:eastAsia="MS Mincho"/>
          <w:bCs/>
          <w:sz w:val="22"/>
          <w:szCs w:val="22"/>
          <w:lang w:val="en-US"/>
        </w:rPr>
        <w:t xml:space="preserve"> GmbH (phone: +49 (0)211-430 79 281; e-mail: </w:t>
      </w:r>
      <w:hyperlink r:id="rId9" w:history="1">
        <w:r w:rsidRPr="008710A0">
          <w:rPr>
            <w:rStyle w:val="Hyperlink"/>
            <w:rFonts w:eastAsia="MS Mincho"/>
            <w:bCs/>
            <w:sz w:val="22"/>
            <w:szCs w:val="22"/>
            <w:lang w:val="en-US"/>
          </w:rPr>
          <w:t>nlippelt@heringschuppener.com</w:t>
        </w:r>
      </w:hyperlink>
      <w:r>
        <w:rPr>
          <w:rFonts w:eastAsia="MS Mincho"/>
          <w:bCs/>
          <w:sz w:val="22"/>
          <w:szCs w:val="22"/>
          <w:lang w:val="en-US"/>
        </w:rPr>
        <w:t>)</w:t>
      </w:r>
      <w:r w:rsidRPr="00AD5C5C">
        <w:rPr>
          <w:rFonts w:eastAsia="MS Mincho"/>
          <w:bCs/>
          <w:sz w:val="22"/>
          <w:szCs w:val="22"/>
          <w:lang w:val="en-US"/>
        </w:rPr>
        <w:t>.</w:t>
      </w:r>
      <w:r w:rsidR="00DA0168" w:rsidRPr="00AD5C5C" w:rsidDel="00DA0168">
        <w:rPr>
          <w:rFonts w:eastAsia="MS Mincho"/>
          <w:bCs/>
          <w:sz w:val="22"/>
          <w:szCs w:val="22"/>
          <w:lang w:val="en-US"/>
        </w:rPr>
        <w:t xml:space="preserve"> </w:t>
      </w:r>
    </w:p>
    <w:p w:rsidR="0044550B" w:rsidRPr="00AD5C5C" w:rsidRDefault="0044550B" w:rsidP="00201D82">
      <w:pPr>
        <w:rPr>
          <w:rFonts w:eastAsia="MS Mincho"/>
          <w:b/>
          <w:bCs/>
          <w:sz w:val="22"/>
          <w:szCs w:val="22"/>
          <w:lang w:val="en-US"/>
        </w:rPr>
      </w:pPr>
    </w:p>
    <w:p w:rsidR="00D36189" w:rsidRPr="00AD5C5C" w:rsidRDefault="00D36189" w:rsidP="00201D82">
      <w:pPr>
        <w:rPr>
          <w:rFonts w:eastAsia="MS Mincho"/>
          <w:b/>
          <w:bCs/>
          <w:sz w:val="22"/>
          <w:szCs w:val="22"/>
          <w:lang w:val="en-US"/>
        </w:rPr>
      </w:pPr>
    </w:p>
    <w:p w:rsidR="00333C8D" w:rsidRPr="00AD5C5C" w:rsidRDefault="00333C8D" w:rsidP="00201D82">
      <w:pPr>
        <w:rPr>
          <w:rFonts w:eastAsia="MS Mincho"/>
          <w:b/>
          <w:bCs/>
          <w:sz w:val="22"/>
          <w:szCs w:val="22"/>
          <w:lang w:val="en-US"/>
        </w:rPr>
      </w:pPr>
    </w:p>
    <w:p w:rsidR="00A8143D" w:rsidRPr="00713B1B" w:rsidRDefault="00713B1B" w:rsidP="00713B1B">
      <w:pPr>
        <w:pStyle w:val="Listenabsatz"/>
        <w:numPr>
          <w:ilvl w:val="0"/>
          <w:numId w:val="6"/>
        </w:numPr>
        <w:ind w:left="426" w:hanging="426"/>
        <w:jc w:val="both"/>
        <w:rPr>
          <w:b/>
          <w:sz w:val="22"/>
          <w:szCs w:val="22"/>
          <w:lang w:val="en-US"/>
        </w:rPr>
      </w:pPr>
      <w:r w:rsidRPr="00713B1B">
        <w:rPr>
          <w:b/>
          <w:sz w:val="22"/>
          <w:szCs w:val="22"/>
          <w:lang w:val="en-US"/>
        </w:rPr>
        <w:t xml:space="preserve">New </w:t>
      </w:r>
      <w:proofErr w:type="spellStart"/>
      <w:r w:rsidRPr="00713B1B">
        <w:rPr>
          <w:b/>
          <w:sz w:val="22"/>
          <w:szCs w:val="22"/>
          <w:lang w:val="en-US"/>
        </w:rPr>
        <w:t>colours</w:t>
      </w:r>
      <w:proofErr w:type="spellEnd"/>
      <w:r w:rsidRPr="00713B1B">
        <w:rPr>
          <w:b/>
          <w:sz w:val="22"/>
          <w:szCs w:val="22"/>
          <w:lang w:val="en-US"/>
        </w:rPr>
        <w:t xml:space="preserve"> and new design for the nora bestseller</w:t>
      </w:r>
    </w:p>
    <w:p w:rsidR="00A8143D" w:rsidRPr="00713B1B" w:rsidRDefault="00713B1B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  <w:r w:rsidRPr="00713B1B">
        <w:rPr>
          <w:b/>
          <w:sz w:val="22"/>
          <w:szCs w:val="22"/>
          <w:lang w:val="en-US"/>
        </w:rPr>
        <w:t>New look for noraplan signa rubber floor</w:t>
      </w:r>
      <w:r>
        <w:rPr>
          <w:b/>
          <w:sz w:val="22"/>
          <w:szCs w:val="22"/>
          <w:lang w:val="en-US"/>
        </w:rPr>
        <w:t xml:space="preserve"> </w:t>
      </w:r>
      <w:r w:rsidRPr="00713B1B">
        <w:rPr>
          <w:b/>
          <w:sz w:val="22"/>
          <w:szCs w:val="22"/>
          <w:lang w:val="en-US"/>
        </w:rPr>
        <w:t>covering</w:t>
      </w:r>
    </w:p>
    <w:p w:rsidR="00A8143D" w:rsidRPr="00713B1B" w:rsidRDefault="00A8143D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418"/>
      </w:tblGrid>
      <w:tr w:rsidR="001477CE" w:rsidTr="00ED758C">
        <w:trPr>
          <w:trHeight w:val="2222"/>
          <w:jc w:val="center"/>
        </w:trPr>
        <w:tc>
          <w:tcPr>
            <w:tcW w:w="3418" w:type="dxa"/>
            <w:vAlign w:val="center"/>
          </w:tcPr>
          <w:p w:rsidR="007C4CE6" w:rsidRPr="007C4CE6" w:rsidRDefault="00A8143D" w:rsidP="003B55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1A2E65" wp14:editId="36CDAC0E">
                  <wp:extent cx="1800000" cy="120434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Align w:val="center"/>
          </w:tcPr>
          <w:p w:rsidR="00A8143D" w:rsidRDefault="00EA04E9" w:rsidP="00FE4F5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79446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ra systems_Krankenhaus Heppenheim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Align w:val="center"/>
          </w:tcPr>
          <w:p w:rsidR="00A8143D" w:rsidRDefault="00EA04E9" w:rsidP="00FE4F5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8883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ra systems_Krankenhaus Heppenheim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7CE" w:rsidTr="00ED758C">
        <w:trPr>
          <w:trHeight w:val="803"/>
          <w:jc w:val="center"/>
        </w:trPr>
        <w:tc>
          <w:tcPr>
            <w:tcW w:w="3418" w:type="dxa"/>
          </w:tcPr>
          <w:p w:rsidR="007F39A3" w:rsidRDefault="00EA04E9" w:rsidP="00716359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</w:t>
            </w:r>
            <w:r w:rsidR="007F39A3" w:rsidRPr="00ED758C">
              <w:rPr>
                <w:sz w:val="16"/>
                <w:szCs w:val="16"/>
              </w:rPr>
              <w:t>_Bewegungs</w:t>
            </w:r>
            <w:r w:rsidR="007B59EF" w:rsidRPr="00ED758C">
              <w:rPr>
                <w:sz w:val="16"/>
                <w:szCs w:val="16"/>
              </w:rPr>
              <w:t>kindertagesstätte</w:t>
            </w:r>
            <w:proofErr w:type="spellEnd"/>
            <w:r w:rsidR="007F39A3" w:rsidRPr="00ED758C">
              <w:rPr>
                <w:sz w:val="16"/>
                <w:szCs w:val="16"/>
              </w:rPr>
              <w:t xml:space="preserve"> Mobile_Sachsenheim_1</w:t>
            </w:r>
            <w:r w:rsidR="007F39A3" w:rsidRPr="00ED758C">
              <w:rPr>
                <w:sz w:val="16"/>
                <w:szCs w:val="16"/>
              </w:rPr>
              <w:br/>
              <w:t>Copyright: RALF DIETER BISCHOFF</w:t>
            </w:r>
          </w:p>
          <w:p w:rsidR="00ED758C" w:rsidRPr="00ED758C" w:rsidRDefault="00ED758C" w:rsidP="00716359">
            <w:pPr>
              <w:rPr>
                <w:sz w:val="16"/>
                <w:szCs w:val="16"/>
              </w:rPr>
            </w:pPr>
          </w:p>
        </w:tc>
        <w:tc>
          <w:tcPr>
            <w:tcW w:w="3418" w:type="dxa"/>
          </w:tcPr>
          <w:p w:rsidR="00A8143D" w:rsidRPr="00ED758C" w:rsidRDefault="00EA04E9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systems_Krankenhaus</w:t>
            </w:r>
            <w:proofErr w:type="spellEnd"/>
            <w:r w:rsidR="007B59EF" w:rsidRPr="00ED758C">
              <w:rPr>
                <w:sz w:val="16"/>
                <w:szCs w:val="16"/>
              </w:rPr>
              <w:t xml:space="preserve"> </w:t>
            </w:r>
            <w:r w:rsidR="007F39A3" w:rsidRPr="00ED758C">
              <w:rPr>
                <w:sz w:val="16"/>
                <w:szCs w:val="16"/>
              </w:rPr>
              <w:t>Heppenheim</w:t>
            </w:r>
            <w:r w:rsidR="001477CE" w:rsidRPr="00ED758C">
              <w:rPr>
                <w:sz w:val="16"/>
                <w:szCs w:val="16"/>
              </w:rPr>
              <w:t>_1</w:t>
            </w:r>
          </w:p>
          <w:p w:rsidR="00EA04E9" w:rsidRPr="00AD5C5C" w:rsidRDefault="00EA04E9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>Copyright: @</w:t>
            </w:r>
            <w:proofErr w:type="spellStart"/>
            <w:r w:rsidRPr="00ED758C">
              <w:rPr>
                <w:sz w:val="16"/>
                <w:szCs w:val="16"/>
              </w:rPr>
              <w:t>samba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photography_Markus</w:t>
            </w:r>
            <w:proofErr w:type="spellEnd"/>
            <w:r w:rsidRPr="00ED758C">
              <w:rPr>
                <w:sz w:val="16"/>
                <w:szCs w:val="16"/>
              </w:rPr>
              <w:t xml:space="preserve"> Bachmann</w:t>
            </w:r>
          </w:p>
        </w:tc>
        <w:tc>
          <w:tcPr>
            <w:tcW w:w="3418" w:type="dxa"/>
          </w:tcPr>
          <w:p w:rsidR="00A8143D" w:rsidRPr="00ED758C" w:rsidRDefault="007F39A3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systems_Krankenhaus</w:t>
            </w:r>
            <w:proofErr w:type="spellEnd"/>
            <w:r w:rsidR="00A66A33" w:rsidRPr="00ED758C">
              <w:rPr>
                <w:sz w:val="16"/>
                <w:szCs w:val="16"/>
              </w:rPr>
              <w:t xml:space="preserve"> Heppenheim_2</w:t>
            </w:r>
            <w:r w:rsidRPr="00ED758C">
              <w:rPr>
                <w:sz w:val="16"/>
                <w:szCs w:val="16"/>
              </w:rPr>
              <w:br/>
              <w:t>Copyright: @</w:t>
            </w:r>
            <w:proofErr w:type="spellStart"/>
            <w:r w:rsidRPr="00ED758C">
              <w:rPr>
                <w:sz w:val="16"/>
                <w:szCs w:val="16"/>
              </w:rPr>
              <w:t>samba</w:t>
            </w:r>
            <w:proofErr w:type="spellEnd"/>
            <w:r w:rsidR="00664305"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photography_Markus</w:t>
            </w:r>
            <w:proofErr w:type="spellEnd"/>
            <w:r w:rsidRPr="00ED758C">
              <w:rPr>
                <w:sz w:val="16"/>
                <w:szCs w:val="16"/>
              </w:rPr>
              <w:t xml:space="preserve"> Bachmann</w:t>
            </w:r>
          </w:p>
        </w:tc>
      </w:tr>
      <w:tr w:rsidR="001477CE" w:rsidTr="00ED758C">
        <w:trPr>
          <w:trHeight w:val="2222"/>
          <w:jc w:val="center"/>
        </w:trPr>
        <w:tc>
          <w:tcPr>
            <w:tcW w:w="3418" w:type="dxa"/>
            <w:vAlign w:val="center"/>
          </w:tcPr>
          <w:p w:rsidR="00B6768F" w:rsidRDefault="00664305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25558"/>
                  <wp:effectExtent l="0" t="0" r="0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ra systems_noraplan signa_Collage Architektu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2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A8143D" w:rsidRDefault="00ED758C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  <w:vAlign w:val="center"/>
          </w:tcPr>
          <w:p w:rsidR="00B6768F" w:rsidRDefault="00664305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7674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ora systems_noraplan signa_Collage Bildungswese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  <w:vAlign w:val="center"/>
          </w:tcPr>
          <w:p w:rsidR="00B6768F" w:rsidRDefault="00FE4F53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33270" cy="860425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ora systems_noraplan signa_Farb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1477CE" w:rsidRPr="00320B32" w:rsidTr="00ED758C">
        <w:trPr>
          <w:trHeight w:val="764"/>
          <w:jc w:val="center"/>
        </w:trPr>
        <w:tc>
          <w:tcPr>
            <w:tcW w:w="3418" w:type="dxa"/>
          </w:tcPr>
          <w:p w:rsidR="00AA1C2E" w:rsidRDefault="00AA1C2E" w:rsidP="001477CE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systems_noraplan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signa_Collage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br/>
            </w:r>
            <w:proofErr w:type="spellStart"/>
            <w:r>
              <w:rPr>
                <w:sz w:val="16"/>
                <w:szCs w:val="16"/>
                <w:lang w:val="en-US"/>
              </w:rPr>
              <w:t>Architektur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  <w:p w:rsidR="001477CE" w:rsidRDefault="001477CE" w:rsidP="001477C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</w:tcPr>
          <w:p w:rsidR="00EA00FB" w:rsidRPr="00B6768F" w:rsidRDefault="001477CE" w:rsidP="00B6768F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systems_noraplan signa_Collage</w:t>
            </w:r>
            <w:r>
              <w:rPr>
                <w:sz w:val="16"/>
                <w:szCs w:val="16"/>
                <w:lang w:val="en-US"/>
              </w:rPr>
              <w:br/>
              <w:t>Bildungswesen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</w:tc>
        <w:tc>
          <w:tcPr>
            <w:tcW w:w="3418" w:type="dxa"/>
          </w:tcPr>
          <w:p w:rsidR="001477CE" w:rsidRPr="00B6768F" w:rsidRDefault="001477CE" w:rsidP="001477CE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systems_noraplan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signa_Farben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AD5C5C">
              <w:rPr>
                <w:sz w:val="16"/>
                <w:szCs w:val="16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</w:tc>
      </w:tr>
    </w:tbl>
    <w:p w:rsidR="00A8143D" w:rsidRPr="00ED758C" w:rsidRDefault="00A8143D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p w:rsidR="00716F76" w:rsidRPr="00ED758C" w:rsidRDefault="00716F76" w:rsidP="00ED758C">
      <w:pPr>
        <w:jc w:val="both"/>
        <w:rPr>
          <w:b/>
          <w:sz w:val="22"/>
          <w:szCs w:val="22"/>
          <w:lang w:val="en-US"/>
        </w:rPr>
      </w:pPr>
    </w:p>
    <w:p w:rsidR="00A8143D" w:rsidRPr="00713B1B" w:rsidRDefault="00713B1B" w:rsidP="00713B1B">
      <w:pPr>
        <w:pStyle w:val="Listenabsatz"/>
        <w:numPr>
          <w:ilvl w:val="0"/>
          <w:numId w:val="6"/>
        </w:numPr>
        <w:ind w:left="426" w:hanging="426"/>
        <w:jc w:val="both"/>
        <w:rPr>
          <w:b/>
          <w:sz w:val="22"/>
          <w:szCs w:val="22"/>
          <w:lang w:val="en-US"/>
        </w:rPr>
      </w:pPr>
      <w:r w:rsidRPr="00713B1B">
        <w:rPr>
          <w:b/>
          <w:sz w:val="22"/>
          <w:szCs w:val="22"/>
          <w:lang w:val="en-US"/>
        </w:rPr>
        <w:t xml:space="preserve">nora systems shows its </w:t>
      </w:r>
      <w:r>
        <w:rPr>
          <w:b/>
          <w:sz w:val="22"/>
          <w:szCs w:val="22"/>
          <w:lang w:val="en-US"/>
        </w:rPr>
        <w:t>many facets in the "House of De</w:t>
      </w:r>
      <w:r w:rsidRPr="00713B1B">
        <w:rPr>
          <w:b/>
          <w:sz w:val="22"/>
          <w:szCs w:val="22"/>
          <w:lang w:val="en-US"/>
        </w:rPr>
        <w:t>sign"</w:t>
      </w:r>
    </w:p>
    <w:p w:rsidR="00C324FA" w:rsidRPr="00713B1B" w:rsidRDefault="00713B1B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  <w:r w:rsidRPr="00713B1B">
        <w:rPr>
          <w:b/>
          <w:sz w:val="22"/>
          <w:szCs w:val="22"/>
          <w:lang w:val="en-US"/>
        </w:rPr>
        <w:t>Customer-specific solutions and design classics as a recipe for success</w:t>
      </w:r>
    </w:p>
    <w:p w:rsidR="00EF1AC4" w:rsidRPr="00713B1B" w:rsidRDefault="00EF1AC4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51"/>
        <w:gridCol w:w="27"/>
        <w:gridCol w:w="3234"/>
        <w:gridCol w:w="28"/>
        <w:gridCol w:w="3242"/>
        <w:gridCol w:w="78"/>
      </w:tblGrid>
      <w:tr w:rsidR="00C10C90" w:rsidTr="00ED758C">
        <w:trPr>
          <w:trHeight w:val="1909"/>
          <w:jc w:val="center"/>
        </w:trPr>
        <w:tc>
          <w:tcPr>
            <w:tcW w:w="3378" w:type="dxa"/>
            <w:gridSpan w:val="2"/>
            <w:vAlign w:val="center"/>
          </w:tcPr>
          <w:p w:rsidR="00EF1AC4" w:rsidRDefault="002C7D38" w:rsidP="00C10C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091111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ora systems_Architekturbüro blocher partners_Mannhei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9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EF1AC4" w:rsidRDefault="00D92F3D" w:rsidP="00C10C90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2565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ora systems_Barenboim Akademie_Berlin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EF1AC4" w:rsidRDefault="00D92F3D" w:rsidP="00C10C90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05739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ra systems_Bürohaus BOA Vista_Hambur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0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Tr="00ED758C">
        <w:trPr>
          <w:trHeight w:val="887"/>
          <w:jc w:val="center"/>
        </w:trPr>
        <w:tc>
          <w:tcPr>
            <w:tcW w:w="3378" w:type="dxa"/>
            <w:gridSpan w:val="2"/>
          </w:tcPr>
          <w:p w:rsidR="00EF1AC4" w:rsidRDefault="008120E8" w:rsidP="008120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nora systems _Architekturbüro blocher partners_Mannheim</w:t>
            </w:r>
            <w:r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</w:rPr>
              <w:t xml:space="preserve"> Daniel Vieser. Architekturfotografie, Karlsruhe</w:t>
            </w:r>
          </w:p>
          <w:p w:rsidR="008120E8" w:rsidRPr="008120E8" w:rsidRDefault="008120E8" w:rsidP="008120E8">
            <w:pPr>
              <w:rPr>
                <w:sz w:val="16"/>
                <w:szCs w:val="16"/>
              </w:rPr>
            </w:pPr>
          </w:p>
        </w:tc>
        <w:tc>
          <w:tcPr>
            <w:tcW w:w="3262" w:type="dxa"/>
            <w:gridSpan w:val="2"/>
          </w:tcPr>
          <w:p w:rsidR="00EF1AC4" w:rsidRPr="00B6768F" w:rsidRDefault="008120E8" w:rsidP="008120E8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systems_Barenboim</w:t>
            </w:r>
            <w:r w:rsidR="00A66A33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Akademie</w:t>
            </w:r>
            <w:r w:rsidR="00A66A33">
              <w:rPr>
                <w:sz w:val="16"/>
                <w:szCs w:val="16"/>
                <w:lang w:val="en-US"/>
              </w:rPr>
              <w:t>_</w:t>
            </w:r>
            <w:r>
              <w:rPr>
                <w:sz w:val="16"/>
                <w:szCs w:val="16"/>
                <w:lang w:val="en-US"/>
              </w:rPr>
              <w:t>Berlin_1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</w:t>
            </w:r>
            <w:r>
              <w:rPr>
                <w:sz w:val="16"/>
                <w:szCs w:val="16"/>
                <w:lang w:val="en-US"/>
              </w:rPr>
              <w:t xml:space="preserve">: </w:t>
            </w:r>
            <w:r w:rsidR="003C1FAA" w:rsidRPr="003C1FAA">
              <w:rPr>
                <w:sz w:val="16"/>
                <w:szCs w:val="16"/>
                <w:lang w:val="en-US"/>
              </w:rPr>
              <w:t xml:space="preserve">www.wilhelmy-fotografie.de; Dirk </w:t>
            </w:r>
            <w:proofErr w:type="spellStart"/>
            <w:r w:rsidR="003C1FAA" w:rsidRPr="003C1FAA">
              <w:rPr>
                <w:sz w:val="16"/>
                <w:szCs w:val="16"/>
                <w:lang w:val="en-US"/>
              </w:rPr>
              <w:t>Wilhelmy</w:t>
            </w:r>
            <w:proofErr w:type="spellEnd"/>
          </w:p>
        </w:tc>
        <w:tc>
          <w:tcPr>
            <w:tcW w:w="3320" w:type="dxa"/>
            <w:gridSpan w:val="2"/>
          </w:tcPr>
          <w:p w:rsidR="00EF1AC4" w:rsidRPr="00B6768F" w:rsidRDefault="008120E8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systems_Bürohaus BOA Vista_Hamburg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Dominik Münich, Grasbrunn / München</w:t>
            </w:r>
          </w:p>
        </w:tc>
      </w:tr>
      <w:tr w:rsidR="003B5563" w:rsidTr="00ED758C">
        <w:trPr>
          <w:trHeight w:val="2238"/>
          <w:jc w:val="center"/>
        </w:trPr>
        <w:tc>
          <w:tcPr>
            <w:tcW w:w="3378" w:type="dxa"/>
            <w:gridSpan w:val="2"/>
            <w:vAlign w:val="center"/>
          </w:tcPr>
          <w:p w:rsidR="00EF1AC4" w:rsidRPr="00A814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49598"/>
                  <wp:effectExtent l="0" t="0" r="0" b="317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ora systems_Deutsches Fußballmuseum_Dortmun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EF1AC4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ora systems_Erika-Fuchs-Haus_Schwarzenbach a.d. Saale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C10C90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320" w:type="dxa"/>
            <w:gridSpan w:val="2"/>
            <w:vAlign w:val="center"/>
          </w:tcPr>
          <w:p w:rsidR="00EF1AC4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ra systems_Erika-Fuchs-Haus_Schwarzenbach a.d. Saale_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C10C90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A126F1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EF1AC4" w:rsidRPr="00ED758C" w:rsidRDefault="00AB5424" w:rsidP="008120E8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systems_Deutsches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Fußballmuseum_Dortmund</w:t>
            </w:r>
            <w:proofErr w:type="spellEnd"/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  <w:p w:rsidR="00AB5424" w:rsidRPr="00ED758C" w:rsidRDefault="00AB5424" w:rsidP="008120E8">
            <w:pPr>
              <w:rPr>
                <w:sz w:val="16"/>
                <w:szCs w:val="16"/>
              </w:rPr>
            </w:pPr>
          </w:p>
        </w:tc>
        <w:tc>
          <w:tcPr>
            <w:tcW w:w="3262" w:type="dxa"/>
            <w:gridSpan w:val="2"/>
          </w:tcPr>
          <w:p w:rsidR="00EF1AC4" w:rsidRPr="00ED758C" w:rsidRDefault="00AB5424" w:rsidP="005E6D43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systems_Erika</w:t>
            </w:r>
            <w:proofErr w:type="spellEnd"/>
            <w:r w:rsidRPr="00ED758C">
              <w:rPr>
                <w:sz w:val="16"/>
                <w:szCs w:val="16"/>
              </w:rPr>
              <w:t>-Fuchs</w:t>
            </w:r>
            <w:r w:rsidR="00442792"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Haus_Schwarzenbach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a.d.</w:t>
            </w:r>
            <w:proofErr w:type="spellEnd"/>
            <w:r w:rsidRPr="00ED758C">
              <w:rPr>
                <w:sz w:val="16"/>
                <w:szCs w:val="16"/>
              </w:rPr>
              <w:t xml:space="preserve"> Saale_1</w:t>
            </w:r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</w:tc>
        <w:tc>
          <w:tcPr>
            <w:tcW w:w="3320" w:type="dxa"/>
            <w:gridSpan w:val="2"/>
          </w:tcPr>
          <w:p w:rsidR="00EF1AC4" w:rsidRPr="00ED758C" w:rsidRDefault="00AB5424" w:rsidP="005E6D43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systems_Erika</w:t>
            </w:r>
            <w:proofErr w:type="spellEnd"/>
            <w:r w:rsidRPr="00ED758C">
              <w:rPr>
                <w:sz w:val="16"/>
                <w:szCs w:val="16"/>
              </w:rPr>
              <w:t>-Fuchs-</w:t>
            </w:r>
            <w:proofErr w:type="spellStart"/>
            <w:r w:rsidRPr="00ED758C">
              <w:rPr>
                <w:sz w:val="16"/>
                <w:szCs w:val="16"/>
              </w:rPr>
              <w:t>Haus_Schwarzenbach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a.d.</w:t>
            </w:r>
            <w:proofErr w:type="spellEnd"/>
            <w:r w:rsidRPr="00ED758C">
              <w:rPr>
                <w:sz w:val="16"/>
                <w:szCs w:val="16"/>
              </w:rPr>
              <w:t xml:space="preserve"> Saale_2</w:t>
            </w:r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</w:tc>
      </w:tr>
      <w:tr w:rsidR="000B6818" w:rsidTr="00ED758C">
        <w:trPr>
          <w:trHeight w:val="2334"/>
          <w:jc w:val="center"/>
        </w:trPr>
        <w:tc>
          <w:tcPr>
            <w:tcW w:w="3378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00484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ora systems_Ideenzug_Deutsche Bah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ora systems_Ladybird Early Learning Centre_Duba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9692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ora systems_Maquarie Bank Sydney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RPr="00320B32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172F5E" w:rsidRPr="00ED758C" w:rsidRDefault="00AB5424" w:rsidP="005E6D43">
            <w:pPr>
              <w:rPr>
                <w:noProof/>
                <w:sz w:val="16"/>
                <w:szCs w:val="16"/>
              </w:rPr>
            </w:pPr>
            <w:r w:rsidRPr="00ED758C">
              <w:rPr>
                <w:noProof/>
                <w:sz w:val="16"/>
                <w:szCs w:val="16"/>
              </w:rPr>
              <w:t xml:space="preserve">nora </w:t>
            </w:r>
            <w:r w:rsidRPr="00ED758C">
              <w:rPr>
                <w:sz w:val="16"/>
                <w:szCs w:val="16"/>
              </w:rPr>
              <w:t>systems_Ideenzug_Deutsche Bahn</w:t>
            </w:r>
            <w:r w:rsidRPr="00ED758C">
              <w:rPr>
                <w:sz w:val="16"/>
                <w:szCs w:val="16"/>
              </w:rPr>
              <w:br/>
              <w:t>Copyright: Deutsche Bahn AG</w:t>
            </w:r>
            <w:r w:rsidRPr="00ED758C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262" w:type="dxa"/>
            <w:gridSpan w:val="2"/>
          </w:tcPr>
          <w:p w:rsidR="00172F5E" w:rsidRDefault="00AB5424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 xml:space="preserve">nora systems_Ladybird Early Learning </w:t>
            </w:r>
            <w:proofErr w:type="spellStart"/>
            <w:r w:rsidRPr="00AD5C5C">
              <w:rPr>
                <w:sz w:val="16"/>
                <w:szCs w:val="16"/>
                <w:lang w:val="en-US"/>
              </w:rPr>
              <w:t>Centre</w:t>
            </w:r>
            <w:r w:rsidR="00A66A33" w:rsidRPr="00AD5C5C">
              <w:rPr>
                <w:sz w:val="16"/>
                <w:szCs w:val="16"/>
                <w:lang w:val="en-US"/>
              </w:rPr>
              <w:t>_</w:t>
            </w:r>
            <w:r w:rsidRPr="00AD5C5C">
              <w:rPr>
                <w:sz w:val="16"/>
                <w:szCs w:val="16"/>
                <w:lang w:val="en-US"/>
              </w:rPr>
              <w:t>Dubai</w:t>
            </w:r>
            <w:proofErr w:type="spellEnd"/>
            <w:r w:rsidRPr="00AD5C5C">
              <w:rPr>
                <w:sz w:val="16"/>
                <w:szCs w:val="16"/>
                <w:lang w:val="en-US"/>
              </w:rPr>
              <w:t xml:space="preserve"> </w:t>
            </w:r>
            <w:r w:rsidRPr="00AD5C5C">
              <w:rPr>
                <w:sz w:val="16"/>
                <w:szCs w:val="16"/>
                <w:lang w:val="en-US"/>
              </w:rPr>
              <w:br/>
              <w:t>Copyright: Gerry O’ Leary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320" w:type="dxa"/>
            <w:gridSpan w:val="2"/>
          </w:tcPr>
          <w:p w:rsidR="00172F5E" w:rsidRPr="00AD5C5C" w:rsidRDefault="00D358FA" w:rsidP="005E6D43">
            <w:pPr>
              <w:rPr>
                <w:sz w:val="16"/>
                <w:szCs w:val="16"/>
                <w:lang w:val="en-US"/>
              </w:rPr>
            </w:pPr>
            <w:r w:rsidRPr="00AD5C5C"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AD5C5C">
              <w:rPr>
                <w:sz w:val="16"/>
                <w:szCs w:val="16"/>
                <w:lang w:val="en-US"/>
              </w:rPr>
              <w:t>systems_Ma</w:t>
            </w:r>
            <w:r w:rsidR="00320B32">
              <w:rPr>
                <w:sz w:val="16"/>
                <w:szCs w:val="16"/>
                <w:lang w:val="en-US"/>
              </w:rPr>
              <w:t>c</w:t>
            </w:r>
            <w:r w:rsidRPr="00AD5C5C">
              <w:rPr>
                <w:sz w:val="16"/>
                <w:szCs w:val="16"/>
                <w:lang w:val="en-US"/>
              </w:rPr>
              <w:t>quarie</w:t>
            </w:r>
            <w:proofErr w:type="spellEnd"/>
            <w:r w:rsidRPr="00AD5C5C">
              <w:rPr>
                <w:sz w:val="16"/>
                <w:szCs w:val="16"/>
                <w:lang w:val="en-US"/>
              </w:rPr>
              <w:t xml:space="preserve"> Bank Sydney_1</w:t>
            </w:r>
            <w:r w:rsidRPr="00AD5C5C">
              <w:rPr>
                <w:sz w:val="16"/>
                <w:szCs w:val="16"/>
                <w:lang w:val="en-US"/>
              </w:rPr>
              <w:br/>
              <w:t>Copyright: Jesse Taylor Photography</w:t>
            </w:r>
          </w:p>
          <w:p w:rsidR="003C1FAA" w:rsidRDefault="003C1FAA" w:rsidP="005E6D43">
            <w:pPr>
              <w:rPr>
                <w:noProof/>
                <w:sz w:val="16"/>
                <w:szCs w:val="16"/>
                <w:lang w:val="en-US"/>
              </w:rPr>
            </w:pPr>
          </w:p>
          <w:p w:rsidR="003C1FAA" w:rsidRDefault="003C1FAA" w:rsidP="005E6D43">
            <w:pPr>
              <w:rPr>
                <w:noProof/>
                <w:sz w:val="16"/>
                <w:szCs w:val="16"/>
                <w:lang w:val="en-US"/>
              </w:rPr>
            </w:pPr>
          </w:p>
        </w:tc>
      </w:tr>
      <w:tr w:rsidR="00C10C90" w:rsidTr="00ED758C">
        <w:trPr>
          <w:trHeight w:val="544"/>
          <w:jc w:val="center"/>
        </w:trPr>
        <w:tc>
          <w:tcPr>
            <w:tcW w:w="3378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01293" cy="180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nora systems_Maquarie Bank Sydney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3262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49780"/>
                  <wp:effectExtent l="0" t="0" r="0" b="317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nora systems_Medicum_Altenbur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00509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ora systems_Staatsgalerie Stuttgar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2C7BB8" w:rsidRDefault="00E02470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AD5C5C">
              <w:rPr>
                <w:sz w:val="16"/>
                <w:szCs w:val="16"/>
                <w:lang w:val="en-US"/>
              </w:rPr>
              <w:t>systems_Ma</w:t>
            </w:r>
            <w:r w:rsidR="00320B32">
              <w:rPr>
                <w:sz w:val="16"/>
                <w:szCs w:val="16"/>
                <w:lang w:val="en-US"/>
              </w:rPr>
              <w:t>c</w:t>
            </w:r>
            <w:bookmarkStart w:id="0" w:name="_GoBack"/>
            <w:bookmarkEnd w:id="0"/>
            <w:r w:rsidRPr="00AD5C5C">
              <w:rPr>
                <w:sz w:val="16"/>
                <w:szCs w:val="16"/>
                <w:lang w:val="en-US"/>
              </w:rPr>
              <w:t>quarie</w:t>
            </w:r>
            <w:proofErr w:type="spellEnd"/>
            <w:r w:rsidRPr="00AD5C5C">
              <w:rPr>
                <w:sz w:val="16"/>
                <w:szCs w:val="16"/>
                <w:lang w:val="en-US"/>
              </w:rPr>
              <w:t xml:space="preserve"> Bank Sydney_2</w:t>
            </w:r>
            <w:r w:rsidRPr="00AD5C5C">
              <w:rPr>
                <w:sz w:val="16"/>
                <w:szCs w:val="16"/>
                <w:lang w:val="en-US"/>
              </w:rPr>
              <w:br/>
              <w:t>Copyright: Riddle Stagg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262" w:type="dxa"/>
            <w:gridSpan w:val="2"/>
          </w:tcPr>
          <w:p w:rsidR="002C7BB8" w:rsidRDefault="00E02470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systems_Medicum_Altenburg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 @Oliver Heinemann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320" w:type="dxa"/>
            <w:gridSpan w:val="2"/>
          </w:tcPr>
          <w:p w:rsidR="002C7BB8" w:rsidRPr="00ED758C" w:rsidRDefault="00DB37A9" w:rsidP="005E6D43">
            <w:pPr>
              <w:rPr>
                <w:noProof/>
                <w:sz w:val="16"/>
                <w:szCs w:val="16"/>
              </w:rPr>
            </w:pPr>
            <w:r w:rsidRPr="00ED758C">
              <w:rPr>
                <w:noProof/>
                <w:sz w:val="16"/>
                <w:szCs w:val="16"/>
              </w:rPr>
              <w:t>n</w:t>
            </w:r>
            <w:r w:rsidR="00E02470" w:rsidRPr="00ED758C">
              <w:rPr>
                <w:noProof/>
                <w:sz w:val="16"/>
                <w:szCs w:val="16"/>
              </w:rPr>
              <w:t xml:space="preserve">ora systems_Staatsgalerie Stuttgart </w:t>
            </w:r>
            <w:r w:rsidR="00E02470" w:rsidRPr="00ED758C">
              <w:rPr>
                <w:noProof/>
                <w:sz w:val="16"/>
                <w:szCs w:val="16"/>
              </w:rPr>
              <w:br/>
            </w:r>
            <w:r w:rsidR="00E02470" w:rsidRPr="00ED758C">
              <w:rPr>
                <w:sz w:val="16"/>
                <w:szCs w:val="16"/>
              </w:rPr>
              <w:t>Copyright: Volker Naumann Fotografie</w:t>
            </w:r>
            <w:r w:rsidR="00E02470" w:rsidRPr="00ED758C"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2C7BB8" w:rsidTr="00ED758C">
        <w:trPr>
          <w:gridAfter w:val="1"/>
          <w:wAfter w:w="78" w:type="dxa"/>
          <w:jc w:val="center"/>
        </w:trPr>
        <w:tc>
          <w:tcPr>
            <w:tcW w:w="3351" w:type="dxa"/>
            <w:vAlign w:val="center"/>
          </w:tcPr>
          <w:p w:rsidR="002C7BB8" w:rsidRDefault="000014F6" w:rsidP="000014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00000" cy="133940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a systems_taz Neubau_Berlin_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0014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2C7BB8" w:rsidRDefault="000014F6" w:rsidP="000014F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33367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ra systems_taz Neubau_Berlin_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0014F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70" w:type="dxa"/>
            <w:gridSpan w:val="2"/>
            <w:vAlign w:val="center"/>
          </w:tcPr>
          <w:p w:rsidR="002C7BB8" w:rsidRDefault="000014F6" w:rsidP="007F303B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6000" cy="1668673"/>
                  <wp:effectExtent l="0" t="0" r="1905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ra systems_TU MAIN Chemnitz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6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7F303B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2C7BB8" w:rsidTr="00ED758C">
        <w:trPr>
          <w:gridAfter w:val="1"/>
          <w:wAfter w:w="78" w:type="dxa"/>
          <w:jc w:val="center"/>
        </w:trPr>
        <w:tc>
          <w:tcPr>
            <w:tcW w:w="3351" w:type="dxa"/>
          </w:tcPr>
          <w:p w:rsidR="002C7BB8" w:rsidRDefault="00144176" w:rsidP="0014417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systems_taz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Neubau_Berlin_1</w:t>
            </w:r>
            <w:r>
              <w:rPr>
                <w:sz w:val="16"/>
                <w:szCs w:val="16"/>
                <w:lang w:val="en-US"/>
              </w:rPr>
              <w:br/>
            </w:r>
            <w:r w:rsidRPr="00AD5C5C">
              <w:rPr>
                <w:sz w:val="16"/>
                <w:szCs w:val="16"/>
                <w:lang w:val="en-US"/>
              </w:rPr>
              <w:t>Copyright: Stephan Falk</w:t>
            </w:r>
            <w:r>
              <w:rPr>
                <w:sz w:val="16"/>
                <w:szCs w:val="16"/>
                <w:lang w:val="en-US"/>
              </w:rPr>
              <w:t>, BAUBILD</w:t>
            </w:r>
          </w:p>
          <w:p w:rsidR="00144176" w:rsidRPr="00ED758C" w:rsidRDefault="00144176" w:rsidP="0014417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61" w:type="dxa"/>
            <w:gridSpan w:val="2"/>
          </w:tcPr>
          <w:p w:rsidR="002C7BB8" w:rsidRDefault="002A5703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systems_taz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Neubau_Berlin_2</w:t>
            </w:r>
            <w:r>
              <w:rPr>
                <w:sz w:val="16"/>
                <w:szCs w:val="16"/>
                <w:lang w:val="en-US"/>
              </w:rPr>
              <w:br/>
            </w:r>
            <w:r w:rsidRPr="00AD5C5C">
              <w:rPr>
                <w:sz w:val="16"/>
                <w:szCs w:val="16"/>
                <w:lang w:val="en-US"/>
              </w:rPr>
              <w:t>Copyright: Stephan</w:t>
            </w:r>
            <w:r>
              <w:rPr>
                <w:sz w:val="16"/>
                <w:szCs w:val="16"/>
                <w:lang w:val="en-US"/>
              </w:rPr>
              <w:t xml:space="preserve"> Falk, BAUBILD</w:t>
            </w:r>
          </w:p>
          <w:p w:rsidR="002C7BB8" w:rsidRPr="00B6768F" w:rsidRDefault="002C7BB8" w:rsidP="005E6D4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270" w:type="dxa"/>
            <w:gridSpan w:val="2"/>
          </w:tcPr>
          <w:p w:rsidR="002C7BB8" w:rsidRPr="00B6768F" w:rsidRDefault="002A5703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systems_TU MAIN Chemnitz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Werne</w:t>
            </w:r>
            <w:r w:rsidR="001B17B9"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  <w:lang w:val="en-US"/>
              </w:rPr>
              <w:t xml:space="preserve"> Huthmacher, Berlin </w:t>
            </w:r>
          </w:p>
        </w:tc>
      </w:tr>
      <w:tr w:rsidR="003A6ED6" w:rsidTr="00ED758C">
        <w:trPr>
          <w:gridAfter w:val="3"/>
          <w:wAfter w:w="3348" w:type="dxa"/>
          <w:trHeight w:val="2145"/>
          <w:jc w:val="center"/>
        </w:trPr>
        <w:tc>
          <w:tcPr>
            <w:tcW w:w="3351" w:type="dxa"/>
            <w:vAlign w:val="center"/>
          </w:tcPr>
          <w:p w:rsidR="003A6ED6" w:rsidRPr="00A8143D" w:rsidRDefault="000014F6" w:rsidP="007F303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165"/>
                  <wp:effectExtent l="0" t="0" r="0" b="127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ra systems_Zalando_Berli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  <w:vAlign w:val="center"/>
          </w:tcPr>
          <w:p w:rsidR="003A6ED6" w:rsidRPr="00B6768F" w:rsidRDefault="000014F6" w:rsidP="007F303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9692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ra_systems_gefräste_Intarsi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ED6" w:rsidRPr="00320B32" w:rsidTr="00ED758C">
        <w:trPr>
          <w:gridAfter w:val="3"/>
          <w:wAfter w:w="3348" w:type="dxa"/>
          <w:trHeight w:val="561"/>
          <w:jc w:val="center"/>
        </w:trPr>
        <w:tc>
          <w:tcPr>
            <w:tcW w:w="3351" w:type="dxa"/>
          </w:tcPr>
          <w:p w:rsidR="003A6ED6" w:rsidRDefault="003A6ED6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systems_Zalando_Berlin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AD5C5C">
              <w:rPr>
                <w:sz w:val="16"/>
                <w:szCs w:val="16"/>
                <w:lang w:val="en-US"/>
              </w:rPr>
              <w:t>Copyright: www</w:t>
            </w:r>
            <w:r>
              <w:rPr>
                <w:sz w:val="16"/>
                <w:szCs w:val="16"/>
                <w:lang w:val="en-US"/>
              </w:rPr>
              <w:t>.wilhelmy-fotografie.de</w:t>
            </w:r>
          </w:p>
          <w:p w:rsidR="003A6ED6" w:rsidRDefault="003A6ED6" w:rsidP="005E6D4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261" w:type="dxa"/>
            <w:gridSpan w:val="2"/>
          </w:tcPr>
          <w:p w:rsidR="003A6ED6" w:rsidRPr="00B6768F" w:rsidRDefault="003A6ED6" w:rsidP="005E6D43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nora_systems_gefräste_In</w:t>
            </w:r>
            <w:r w:rsidR="003C1FAA">
              <w:rPr>
                <w:sz w:val="16"/>
                <w:szCs w:val="16"/>
                <w:lang w:val="en-US"/>
              </w:rPr>
              <w:t>tarsie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3C1FAA">
              <w:rPr>
                <w:sz w:val="16"/>
                <w:szCs w:val="16"/>
                <w:lang w:val="en-US"/>
              </w:rPr>
              <w:t>Copyright: @</w:t>
            </w:r>
            <w:r>
              <w:rPr>
                <w:sz w:val="16"/>
                <w:szCs w:val="16"/>
                <w:lang w:val="en-US"/>
              </w:rPr>
              <w:t xml:space="preserve">nora systems GmbH </w:t>
            </w:r>
          </w:p>
        </w:tc>
      </w:tr>
    </w:tbl>
    <w:p w:rsidR="002C7BB8" w:rsidRPr="00ED758C" w:rsidRDefault="002C7BB8" w:rsidP="00ED758C">
      <w:pPr>
        <w:jc w:val="both"/>
        <w:rPr>
          <w:b/>
          <w:sz w:val="22"/>
          <w:szCs w:val="22"/>
          <w:lang w:val="en-US"/>
        </w:rPr>
      </w:pPr>
    </w:p>
    <w:p w:rsidR="002C7BB8" w:rsidRPr="00ED758C" w:rsidRDefault="002C7BB8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p w:rsidR="00A8143D" w:rsidRDefault="0051016B" w:rsidP="0051016B">
      <w:pPr>
        <w:pStyle w:val="Listenabsatz"/>
        <w:numPr>
          <w:ilvl w:val="0"/>
          <w:numId w:val="6"/>
        </w:numPr>
        <w:ind w:left="426" w:hanging="426"/>
        <w:jc w:val="both"/>
        <w:rPr>
          <w:b/>
          <w:sz w:val="22"/>
          <w:szCs w:val="22"/>
        </w:rPr>
      </w:pPr>
      <w:proofErr w:type="spellStart"/>
      <w:r w:rsidRPr="0051016B">
        <w:rPr>
          <w:b/>
          <w:sz w:val="22"/>
          <w:szCs w:val="22"/>
        </w:rPr>
        <w:t>Systemised</w:t>
      </w:r>
      <w:proofErr w:type="spellEnd"/>
      <w:r w:rsidRPr="0051016B">
        <w:rPr>
          <w:b/>
          <w:sz w:val="22"/>
          <w:szCs w:val="22"/>
        </w:rPr>
        <w:t xml:space="preserve"> </w:t>
      </w:r>
      <w:proofErr w:type="spellStart"/>
      <w:r w:rsidRPr="0051016B">
        <w:rPr>
          <w:b/>
          <w:sz w:val="22"/>
          <w:szCs w:val="22"/>
        </w:rPr>
        <w:t>flooring</w:t>
      </w:r>
      <w:proofErr w:type="spellEnd"/>
      <w:r w:rsidR="00A8143D" w:rsidRPr="00A8143D">
        <w:rPr>
          <w:b/>
          <w:sz w:val="22"/>
          <w:szCs w:val="22"/>
        </w:rPr>
        <w:t xml:space="preserve"> </w:t>
      </w:r>
    </w:p>
    <w:p w:rsidR="00A8143D" w:rsidRPr="0051016B" w:rsidRDefault="0051016B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  <w:r w:rsidRPr="0051016B">
        <w:rPr>
          <w:b/>
          <w:sz w:val="22"/>
          <w:szCs w:val="22"/>
          <w:lang w:val="en-US"/>
        </w:rPr>
        <w:t>From hospitals to kindergartens: noraplan signa is an all-rounder for every field of application.</w:t>
      </w:r>
    </w:p>
    <w:p w:rsidR="00FA11C0" w:rsidRPr="0051016B" w:rsidRDefault="00FA11C0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60"/>
        <w:gridCol w:w="3449"/>
        <w:gridCol w:w="3273"/>
      </w:tblGrid>
      <w:tr w:rsidR="00FA11C0" w:rsidTr="00ED758C">
        <w:trPr>
          <w:jc w:val="center"/>
        </w:trPr>
        <w:tc>
          <w:tcPr>
            <w:tcW w:w="3160" w:type="dxa"/>
            <w:vAlign w:val="center"/>
          </w:tcPr>
          <w:p w:rsidR="00FA11C0" w:rsidRDefault="00FA11C0" w:rsidP="00ED75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99700"/>
                  <wp:effectExtent l="0" t="0" r="0" b="635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nora systems_Bewegungskindertagesstätte Mobile_Sachsenheim_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49" w:type="dxa"/>
            <w:vAlign w:val="center"/>
          </w:tcPr>
          <w:p w:rsidR="00FA11C0" w:rsidRDefault="00FA11C0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48877" cy="1143386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ora systems_Bewegungskindertagesstätte Mobile_Sachsenheim_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46" cy="114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73" w:type="dxa"/>
            <w:vAlign w:val="center"/>
          </w:tcPr>
          <w:p w:rsidR="00FA11C0" w:rsidRDefault="00FA11C0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58675"/>
                  <wp:effectExtent l="0" t="0" r="0" b="381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ora systems_Bronovo Krankenhaus_Den Haag_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5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11C0" w:rsidTr="00ED758C">
        <w:trPr>
          <w:jc w:val="center"/>
        </w:trPr>
        <w:tc>
          <w:tcPr>
            <w:tcW w:w="3160" w:type="dxa"/>
          </w:tcPr>
          <w:p w:rsidR="00FA11C0" w:rsidRPr="00363024" w:rsidRDefault="00363024" w:rsidP="00363024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systems_Bewegungskindertages</w:t>
            </w:r>
            <w:proofErr w:type="spellEnd"/>
            <w:r w:rsidRPr="00ED758C">
              <w:rPr>
                <w:sz w:val="16"/>
                <w:szCs w:val="16"/>
              </w:rPr>
              <w:t>-stätte Mobile_Sachsenheim_1</w:t>
            </w:r>
            <w:r w:rsidRPr="00ED758C">
              <w:rPr>
                <w:sz w:val="16"/>
                <w:szCs w:val="16"/>
              </w:rPr>
              <w:br/>
            </w:r>
            <w:r w:rsidRPr="00E22119">
              <w:rPr>
                <w:sz w:val="16"/>
                <w:szCs w:val="16"/>
                <w:u w:val="single"/>
              </w:rPr>
              <w:t>Copyright:</w:t>
            </w:r>
            <w:r>
              <w:rPr>
                <w:sz w:val="16"/>
                <w:szCs w:val="16"/>
              </w:rPr>
              <w:t xml:space="preserve"> RALF DIETER BISCHOFF </w:t>
            </w:r>
          </w:p>
        </w:tc>
        <w:tc>
          <w:tcPr>
            <w:tcW w:w="3449" w:type="dxa"/>
          </w:tcPr>
          <w:p w:rsidR="00FA11C0" w:rsidRPr="00ED758C" w:rsidRDefault="00363024" w:rsidP="00363024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systems_Bewegungskindertagesstätte</w:t>
            </w:r>
            <w:proofErr w:type="spellEnd"/>
            <w:r w:rsidRPr="00ED758C">
              <w:rPr>
                <w:sz w:val="16"/>
                <w:szCs w:val="16"/>
              </w:rPr>
              <w:t xml:space="preserve"> Mobile_Sachsenheim_3</w:t>
            </w:r>
            <w:r w:rsidRPr="00ED758C"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  <w:u w:val="single"/>
              </w:rPr>
              <w:t>Copyright:</w:t>
            </w:r>
            <w:r w:rsidRPr="00ED758C">
              <w:rPr>
                <w:sz w:val="16"/>
                <w:szCs w:val="16"/>
              </w:rPr>
              <w:t xml:space="preserve"> RALF DIETER BISCHOFF </w:t>
            </w:r>
          </w:p>
        </w:tc>
        <w:tc>
          <w:tcPr>
            <w:tcW w:w="3273" w:type="dxa"/>
          </w:tcPr>
          <w:p w:rsidR="00FA11C0" w:rsidRDefault="00C64947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363024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363024">
              <w:rPr>
                <w:sz w:val="16"/>
                <w:szCs w:val="16"/>
                <w:lang w:val="en-US"/>
              </w:rPr>
              <w:t>systems_B</w:t>
            </w:r>
            <w:r w:rsidR="005A0A75">
              <w:rPr>
                <w:sz w:val="16"/>
                <w:szCs w:val="16"/>
                <w:lang w:val="en-US"/>
              </w:rPr>
              <w:t>r</w:t>
            </w:r>
            <w:r w:rsidR="00363024">
              <w:rPr>
                <w:sz w:val="16"/>
                <w:szCs w:val="16"/>
                <w:lang w:val="en-US"/>
              </w:rPr>
              <w:t>onovo</w:t>
            </w:r>
            <w:proofErr w:type="spellEnd"/>
            <w:r w:rsidR="00363024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363024">
              <w:rPr>
                <w:sz w:val="16"/>
                <w:szCs w:val="16"/>
                <w:lang w:val="en-US"/>
              </w:rPr>
              <w:t>Krankenhaus_Den</w:t>
            </w:r>
            <w:proofErr w:type="spellEnd"/>
            <w:r w:rsidR="00363024">
              <w:rPr>
                <w:sz w:val="16"/>
                <w:szCs w:val="16"/>
                <w:lang w:val="en-US"/>
              </w:rPr>
              <w:t xml:space="preserve"> Haag_1</w:t>
            </w:r>
            <w:r w:rsidR="00363024">
              <w:rPr>
                <w:sz w:val="16"/>
                <w:szCs w:val="16"/>
                <w:lang w:val="en-US"/>
              </w:rPr>
              <w:br/>
            </w:r>
            <w:r w:rsidR="00363024"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363024">
              <w:rPr>
                <w:sz w:val="16"/>
                <w:szCs w:val="16"/>
                <w:lang w:val="en-US"/>
              </w:rPr>
              <w:t xml:space="preserve"> Studio Csany / Imre Csany</w:t>
            </w:r>
          </w:p>
          <w:p w:rsidR="00C64947" w:rsidRPr="00B6768F" w:rsidRDefault="00C64947" w:rsidP="005E6D43">
            <w:pPr>
              <w:rPr>
                <w:sz w:val="16"/>
                <w:szCs w:val="16"/>
                <w:lang w:val="en-US"/>
              </w:rPr>
            </w:pPr>
          </w:p>
        </w:tc>
      </w:tr>
      <w:tr w:rsidR="00FA11C0" w:rsidTr="00ED758C">
        <w:trPr>
          <w:trHeight w:val="2145"/>
          <w:jc w:val="center"/>
        </w:trPr>
        <w:tc>
          <w:tcPr>
            <w:tcW w:w="3160" w:type="dxa"/>
            <w:vAlign w:val="center"/>
          </w:tcPr>
          <w:p w:rsidR="00FA11C0" w:rsidRDefault="00FA11C0" w:rsidP="00AE171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0468"/>
                  <wp:effectExtent l="0" t="0" r="0" b="508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ora systems_Bronovo Krankenhaus_Den Haag_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A8143D" w:rsidRDefault="00ED758C" w:rsidP="00AE171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49" w:type="dxa"/>
            <w:vAlign w:val="center"/>
          </w:tcPr>
          <w:p w:rsidR="00FA11C0" w:rsidRDefault="00FA11C0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01487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ora systems_Danone Innovation Centre_Utrecht_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CE3F2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273" w:type="dxa"/>
            <w:vAlign w:val="center"/>
          </w:tcPr>
          <w:p w:rsidR="00FA11C0" w:rsidRDefault="00FA11C0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66581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ora systems_Danone Innovation Centre_Utrecht_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6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CE3F2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FA11C0" w:rsidRPr="00320B32" w:rsidTr="00ED758C">
        <w:trPr>
          <w:jc w:val="center"/>
        </w:trPr>
        <w:tc>
          <w:tcPr>
            <w:tcW w:w="3160" w:type="dxa"/>
          </w:tcPr>
          <w:p w:rsidR="00FA11C0" w:rsidRDefault="00C64947" w:rsidP="00C6494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nora systems_B</w:t>
            </w:r>
            <w:r w:rsidR="00F235D8"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  <w:lang w:val="en-US"/>
              </w:rPr>
              <w:t>onovo Krankenhaus_</w:t>
            </w:r>
            <w:r>
              <w:rPr>
                <w:sz w:val="16"/>
                <w:szCs w:val="16"/>
                <w:lang w:val="en-US"/>
              </w:rPr>
              <w:br/>
              <w:t>Den Haag_2</w:t>
            </w:r>
            <w:r>
              <w:rPr>
                <w:sz w:val="16"/>
                <w:szCs w:val="16"/>
                <w:lang w:val="en-US"/>
              </w:rPr>
              <w:br/>
            </w:r>
            <w:r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C64947">
              <w:rPr>
                <w:sz w:val="16"/>
                <w:szCs w:val="16"/>
                <w:lang w:val="en-US"/>
              </w:rPr>
              <w:t>Studio Csany / Imre Csany</w:t>
            </w:r>
          </w:p>
          <w:p w:rsidR="00C64947" w:rsidRDefault="00C64947" w:rsidP="00C64947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49" w:type="dxa"/>
          </w:tcPr>
          <w:p w:rsidR="00FA11C0" w:rsidRPr="00B6768F" w:rsidRDefault="00C64947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systems_Danone Innovation Centre_Utrecht_1</w:t>
            </w:r>
            <w:r>
              <w:rPr>
                <w:sz w:val="16"/>
                <w:szCs w:val="16"/>
                <w:lang w:val="en-US"/>
              </w:rPr>
              <w:br/>
            </w:r>
            <w:r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CR-BEELDWERKEN</w:t>
            </w:r>
          </w:p>
        </w:tc>
        <w:tc>
          <w:tcPr>
            <w:tcW w:w="3273" w:type="dxa"/>
          </w:tcPr>
          <w:p w:rsidR="00FA11C0" w:rsidRPr="00B6768F" w:rsidRDefault="000D7E9E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C64947">
              <w:rPr>
                <w:sz w:val="16"/>
                <w:szCs w:val="16"/>
                <w:lang w:val="en-US"/>
              </w:rPr>
              <w:t>ora systems_Danone Innovation Centre_Utrecht_2</w:t>
            </w:r>
            <w:r w:rsidR="00C64947">
              <w:rPr>
                <w:sz w:val="16"/>
                <w:szCs w:val="16"/>
                <w:lang w:val="en-US"/>
              </w:rPr>
              <w:br/>
            </w:r>
            <w:r w:rsidR="00C64947"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C64947">
              <w:rPr>
                <w:sz w:val="16"/>
                <w:szCs w:val="16"/>
                <w:lang w:val="en-US"/>
              </w:rPr>
              <w:t xml:space="preserve"> CR-BEELDWERKEN</w:t>
            </w:r>
          </w:p>
        </w:tc>
      </w:tr>
      <w:tr w:rsidR="003A6ED6" w:rsidTr="00ED758C">
        <w:trPr>
          <w:gridAfter w:val="1"/>
          <w:wAfter w:w="3273" w:type="dxa"/>
          <w:trHeight w:val="2536"/>
          <w:jc w:val="center"/>
        </w:trPr>
        <w:tc>
          <w:tcPr>
            <w:tcW w:w="3160" w:type="dxa"/>
            <w:vAlign w:val="center"/>
          </w:tcPr>
          <w:p w:rsidR="003A6ED6" w:rsidRDefault="000014F6" w:rsidP="00E1101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9340" cy="1561221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ra systems_Danone Innovation Centre_Utrecht_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35" cy="159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vAlign w:val="center"/>
          </w:tcPr>
          <w:p w:rsidR="003A6ED6" w:rsidRPr="00FA11C0" w:rsidRDefault="003A6ED6" w:rsidP="00E11016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976052" wp14:editId="3E56E788">
                  <wp:extent cx="1800000" cy="1367831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nora systems_Krankenhaus Bronovo_Den Haag_NL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ED6" w:rsidTr="00ED758C">
        <w:trPr>
          <w:gridAfter w:val="1"/>
          <w:wAfter w:w="3273" w:type="dxa"/>
          <w:jc w:val="center"/>
        </w:trPr>
        <w:tc>
          <w:tcPr>
            <w:tcW w:w="3160" w:type="dxa"/>
          </w:tcPr>
          <w:p w:rsidR="003A6ED6" w:rsidRDefault="003A6ED6" w:rsidP="000D7E9E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systems_Danone Innovation Centre_Utrecht_3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22119">
              <w:rPr>
                <w:noProof/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noProof/>
                <w:sz w:val="16"/>
                <w:szCs w:val="16"/>
                <w:lang w:val="en-US"/>
              </w:rPr>
              <w:t xml:space="preserve"> CR-BEELDWERKEN</w:t>
            </w:r>
          </w:p>
        </w:tc>
        <w:tc>
          <w:tcPr>
            <w:tcW w:w="3449" w:type="dxa"/>
          </w:tcPr>
          <w:p w:rsidR="003A6ED6" w:rsidRDefault="003A6ED6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systems_Krankenhaus B</w:t>
            </w:r>
            <w:r w:rsidR="00F235D8">
              <w:rPr>
                <w:noProof/>
                <w:sz w:val="16"/>
                <w:szCs w:val="16"/>
                <w:lang w:val="en-US"/>
              </w:rPr>
              <w:t>r</w:t>
            </w:r>
            <w:r>
              <w:rPr>
                <w:noProof/>
                <w:sz w:val="16"/>
                <w:szCs w:val="16"/>
                <w:lang w:val="en-US"/>
              </w:rPr>
              <w:t>onovo_Den Haag_NL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22119">
              <w:rPr>
                <w:noProof/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  <w:r w:rsidRPr="000D7E9E">
              <w:rPr>
                <w:noProof/>
                <w:sz w:val="16"/>
                <w:szCs w:val="16"/>
                <w:lang w:val="en-US"/>
              </w:rPr>
              <w:t>Studio Csany / Imre Csany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</w:tr>
      <w:tr w:rsidR="00AD5C5C" w:rsidTr="00ED758C">
        <w:trPr>
          <w:gridAfter w:val="1"/>
          <w:wAfter w:w="3273" w:type="dxa"/>
          <w:jc w:val="center"/>
        </w:trPr>
        <w:tc>
          <w:tcPr>
            <w:tcW w:w="3160" w:type="dxa"/>
          </w:tcPr>
          <w:p w:rsidR="00AD5C5C" w:rsidRDefault="00AD5C5C" w:rsidP="000D7E9E">
            <w:pPr>
              <w:rPr>
                <w:noProof/>
                <w:sz w:val="22"/>
                <w:szCs w:val="22"/>
                <w:lang w:val="en-US"/>
              </w:rPr>
            </w:pPr>
          </w:p>
          <w:p w:rsidR="00AD5C5C" w:rsidRPr="00AD5C5C" w:rsidRDefault="00AD5C5C" w:rsidP="000D7E9E">
            <w:pPr>
              <w:rPr>
                <w:noProof/>
                <w:sz w:val="22"/>
                <w:szCs w:val="22"/>
                <w:lang w:val="en-US"/>
              </w:rPr>
            </w:pPr>
          </w:p>
          <w:p w:rsidR="00AD5C5C" w:rsidRDefault="00AD5C5C" w:rsidP="000D7E9E">
            <w:pPr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3449" w:type="dxa"/>
          </w:tcPr>
          <w:p w:rsidR="00AD5C5C" w:rsidRDefault="00AD5C5C" w:rsidP="005E6D43">
            <w:pPr>
              <w:rPr>
                <w:noProof/>
                <w:sz w:val="16"/>
                <w:szCs w:val="16"/>
                <w:lang w:val="en-US"/>
              </w:rPr>
            </w:pPr>
          </w:p>
        </w:tc>
      </w:tr>
    </w:tbl>
    <w:p w:rsidR="00A8143D" w:rsidRDefault="00A8143D" w:rsidP="00A8143D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Fact Sheet</w:t>
      </w:r>
    </w:p>
    <w:p w:rsidR="00A8143D" w:rsidRPr="0051016B" w:rsidRDefault="0051016B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  <w:r w:rsidRPr="0051016B">
        <w:rPr>
          <w:b/>
          <w:sz w:val="22"/>
          <w:szCs w:val="22"/>
          <w:lang w:val="en-US"/>
        </w:rPr>
        <w:t>Nora systems GmbH: Data a</w:t>
      </w:r>
      <w:r>
        <w:rPr>
          <w:b/>
          <w:sz w:val="22"/>
          <w:szCs w:val="22"/>
          <w:lang w:val="en-US"/>
        </w:rPr>
        <w:t>nd facts</w:t>
      </w:r>
    </w:p>
    <w:p w:rsidR="00DF447A" w:rsidRPr="0051016B" w:rsidRDefault="00DF447A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DF447A" w:rsidTr="0082745D">
        <w:trPr>
          <w:trHeight w:val="2046"/>
          <w:jc w:val="center"/>
        </w:trPr>
        <w:tc>
          <w:tcPr>
            <w:tcW w:w="3426" w:type="dxa"/>
            <w:vAlign w:val="center"/>
          </w:tcPr>
          <w:p w:rsidR="00DF447A" w:rsidRDefault="00DF447A" w:rsidP="00CE3F2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315454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nora systems_Berufliche Schule Hamburg-Eidelstedt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1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CE3F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26" w:type="dxa"/>
            <w:vAlign w:val="center"/>
          </w:tcPr>
          <w:p w:rsidR="00DF447A" w:rsidRDefault="00DF447A" w:rsidP="00E1101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8827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ora systems_Headquater Weinheim A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:rsidR="00DF447A" w:rsidRDefault="00DF447A" w:rsidP="00E1101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89624"/>
                  <wp:effectExtent l="0" t="0" r="0" b="635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nora systems_Produktio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7A" w:rsidRPr="00320B32" w:rsidTr="0082745D">
        <w:trPr>
          <w:trHeight w:val="637"/>
          <w:jc w:val="center"/>
        </w:trPr>
        <w:tc>
          <w:tcPr>
            <w:tcW w:w="3426" w:type="dxa"/>
          </w:tcPr>
          <w:p w:rsidR="00DF447A" w:rsidRDefault="00DF447A" w:rsidP="00DF447A">
            <w:pPr>
              <w:rPr>
                <w:b/>
                <w:sz w:val="22"/>
                <w:szCs w:val="22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systems_Berufliche</w:t>
            </w:r>
            <w:proofErr w:type="spellEnd"/>
            <w:r w:rsidRPr="00ED758C">
              <w:rPr>
                <w:sz w:val="16"/>
                <w:szCs w:val="16"/>
              </w:rPr>
              <w:t xml:space="preserve"> Schule Hamburg-Eidelstedt_1</w:t>
            </w:r>
            <w:r w:rsidRPr="00ED758C"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  <w:u w:val="single"/>
              </w:rPr>
              <w:t>Copyright:</w:t>
            </w:r>
            <w:r w:rsidRPr="00ED758C">
              <w:rPr>
                <w:sz w:val="16"/>
                <w:szCs w:val="16"/>
              </w:rPr>
              <w:t xml:space="preserve"> Frank </w:t>
            </w:r>
            <w:proofErr w:type="spellStart"/>
            <w:r w:rsidRPr="00ED758C">
              <w:rPr>
                <w:sz w:val="16"/>
                <w:szCs w:val="16"/>
              </w:rPr>
              <w:t>Aussieker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3426" w:type="dxa"/>
          </w:tcPr>
          <w:p w:rsidR="00DF447A" w:rsidRPr="00B6768F" w:rsidRDefault="00BF006B" w:rsidP="00DF447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DF447A">
              <w:rPr>
                <w:sz w:val="16"/>
                <w:szCs w:val="16"/>
                <w:lang w:val="en-US"/>
              </w:rPr>
              <w:t>ora systems_Headquater Weinheim A</w:t>
            </w:r>
            <w:r w:rsidR="00DF447A">
              <w:rPr>
                <w:sz w:val="16"/>
                <w:szCs w:val="16"/>
                <w:lang w:val="en-US"/>
              </w:rPr>
              <w:br/>
            </w:r>
            <w:r w:rsidR="00DF447A" w:rsidRPr="00786205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DF447A">
              <w:rPr>
                <w:sz w:val="16"/>
                <w:szCs w:val="16"/>
                <w:lang w:val="en-US"/>
              </w:rPr>
              <w:t xml:space="preserve"> Oliver Heinemann</w:t>
            </w:r>
          </w:p>
        </w:tc>
        <w:tc>
          <w:tcPr>
            <w:tcW w:w="3427" w:type="dxa"/>
          </w:tcPr>
          <w:p w:rsidR="00DF447A" w:rsidRPr="003C1FAA" w:rsidRDefault="00BF006B" w:rsidP="005E6D43">
            <w:pPr>
              <w:rPr>
                <w:sz w:val="16"/>
                <w:szCs w:val="16"/>
                <w:lang w:val="en-US"/>
              </w:rPr>
            </w:pPr>
            <w:r w:rsidRPr="003C1FAA">
              <w:rPr>
                <w:sz w:val="16"/>
                <w:szCs w:val="16"/>
                <w:lang w:val="en-US"/>
              </w:rPr>
              <w:t>n</w:t>
            </w:r>
            <w:r w:rsidR="00DF447A" w:rsidRPr="003C1FAA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DF447A" w:rsidRPr="003C1FAA">
              <w:rPr>
                <w:sz w:val="16"/>
                <w:szCs w:val="16"/>
                <w:lang w:val="en-US"/>
              </w:rPr>
              <w:t>systems_Produktion</w:t>
            </w:r>
            <w:proofErr w:type="spellEnd"/>
            <w:r w:rsidR="00DF447A" w:rsidRPr="003C1FAA">
              <w:rPr>
                <w:sz w:val="16"/>
                <w:szCs w:val="16"/>
                <w:lang w:val="en-US"/>
              </w:rPr>
              <w:br/>
            </w:r>
            <w:r w:rsidR="00DF447A" w:rsidRPr="003C1FAA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DF447A" w:rsidRPr="003C1FAA">
              <w:rPr>
                <w:sz w:val="16"/>
                <w:szCs w:val="16"/>
                <w:lang w:val="en-US"/>
              </w:rPr>
              <w:t xml:space="preserve"> </w:t>
            </w:r>
            <w:r w:rsidR="003C1FAA" w:rsidRPr="003C1FAA">
              <w:rPr>
                <w:sz w:val="16"/>
                <w:szCs w:val="16"/>
                <w:lang w:val="en-US"/>
              </w:rPr>
              <w:t>@</w:t>
            </w:r>
            <w:r w:rsidR="003C1FAA">
              <w:rPr>
                <w:sz w:val="16"/>
                <w:szCs w:val="16"/>
                <w:lang w:val="en-US"/>
              </w:rPr>
              <w:t>nora systems GmbH</w:t>
            </w:r>
          </w:p>
        </w:tc>
      </w:tr>
    </w:tbl>
    <w:p w:rsidR="000D7E9E" w:rsidRPr="003C1FAA" w:rsidRDefault="000D7E9E" w:rsidP="00ED758C">
      <w:pPr>
        <w:jc w:val="both"/>
        <w:rPr>
          <w:b/>
          <w:sz w:val="22"/>
          <w:szCs w:val="22"/>
          <w:lang w:val="en-US"/>
        </w:rPr>
      </w:pPr>
    </w:p>
    <w:p w:rsidR="00ED758C" w:rsidRPr="003C1FAA" w:rsidRDefault="00ED758C" w:rsidP="00ED758C">
      <w:pPr>
        <w:jc w:val="both"/>
        <w:rPr>
          <w:b/>
          <w:sz w:val="22"/>
          <w:szCs w:val="22"/>
          <w:lang w:val="en-US"/>
        </w:rPr>
      </w:pPr>
    </w:p>
    <w:p w:rsidR="00A8143D" w:rsidRPr="00A8143D" w:rsidRDefault="0051016B" w:rsidP="0051016B">
      <w:pPr>
        <w:pStyle w:val="Listenabsatz"/>
        <w:numPr>
          <w:ilvl w:val="0"/>
          <w:numId w:val="6"/>
        </w:numPr>
        <w:ind w:left="426" w:hanging="426"/>
        <w:jc w:val="both"/>
        <w:rPr>
          <w:b/>
          <w:sz w:val="22"/>
          <w:szCs w:val="22"/>
        </w:rPr>
      </w:pPr>
      <w:r w:rsidRPr="0051016B">
        <w:rPr>
          <w:b/>
          <w:sz w:val="22"/>
          <w:szCs w:val="22"/>
        </w:rPr>
        <w:t xml:space="preserve">The </w:t>
      </w:r>
      <w:proofErr w:type="spellStart"/>
      <w:r w:rsidRPr="0051016B">
        <w:rPr>
          <w:b/>
          <w:sz w:val="22"/>
          <w:szCs w:val="22"/>
        </w:rPr>
        <w:t>rubber</w:t>
      </w:r>
      <w:proofErr w:type="spellEnd"/>
      <w:r w:rsidRPr="0051016B">
        <w:rPr>
          <w:b/>
          <w:sz w:val="22"/>
          <w:szCs w:val="22"/>
        </w:rPr>
        <w:t xml:space="preserve"> </w:t>
      </w:r>
      <w:proofErr w:type="spellStart"/>
      <w:r w:rsidRPr="0051016B">
        <w:rPr>
          <w:b/>
          <w:sz w:val="22"/>
          <w:szCs w:val="22"/>
        </w:rPr>
        <w:t>specialist</w:t>
      </w:r>
      <w:proofErr w:type="spellEnd"/>
    </w:p>
    <w:p w:rsidR="00C324FA" w:rsidRPr="0051016B" w:rsidRDefault="0051016B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  <w:r w:rsidRPr="0051016B">
        <w:rPr>
          <w:b/>
          <w:sz w:val="22"/>
          <w:szCs w:val="22"/>
          <w:lang w:val="en-US"/>
        </w:rPr>
        <w:t xml:space="preserve">Competence in sustainability and design </w:t>
      </w:r>
      <w:r>
        <w:rPr>
          <w:b/>
          <w:sz w:val="22"/>
          <w:szCs w:val="22"/>
          <w:lang w:val="en-US"/>
        </w:rPr>
        <w:t>–</w:t>
      </w:r>
      <w:r w:rsidRPr="0051016B">
        <w:rPr>
          <w:b/>
          <w:sz w:val="22"/>
          <w:szCs w:val="22"/>
          <w:lang w:val="en-US"/>
        </w:rPr>
        <w:t xml:space="preserve"> </w:t>
      </w:r>
      <w:proofErr w:type="gramStart"/>
      <w:r w:rsidRPr="0051016B">
        <w:rPr>
          <w:b/>
          <w:sz w:val="22"/>
          <w:szCs w:val="22"/>
          <w:lang w:val="en-US"/>
        </w:rPr>
        <w:t>nora</w:t>
      </w:r>
      <w:proofErr w:type="gramEnd"/>
      <w:r>
        <w:rPr>
          <w:b/>
          <w:sz w:val="22"/>
          <w:szCs w:val="22"/>
          <w:lang w:val="en-US"/>
        </w:rPr>
        <w:t xml:space="preserve"> </w:t>
      </w:r>
      <w:r w:rsidRPr="0051016B">
        <w:rPr>
          <w:b/>
          <w:sz w:val="22"/>
          <w:szCs w:val="22"/>
          <w:lang w:val="en-US"/>
        </w:rPr>
        <w:t>rubber floor</w:t>
      </w:r>
      <w:r w:rsidR="00DD3767">
        <w:rPr>
          <w:b/>
          <w:sz w:val="22"/>
          <w:szCs w:val="22"/>
          <w:lang w:val="en-US"/>
        </w:rPr>
        <w:t xml:space="preserve"> </w:t>
      </w:r>
      <w:r w:rsidRPr="0051016B">
        <w:rPr>
          <w:b/>
          <w:sz w:val="22"/>
          <w:szCs w:val="22"/>
          <w:lang w:val="en-US"/>
        </w:rPr>
        <w:t>coverings</w:t>
      </w:r>
    </w:p>
    <w:p w:rsidR="0073193D" w:rsidRPr="0051016B" w:rsidRDefault="0073193D">
      <w:pPr>
        <w:rPr>
          <w:lang w:val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7"/>
        <w:gridCol w:w="3617"/>
        <w:gridCol w:w="3295"/>
      </w:tblGrid>
      <w:tr w:rsidR="00D91DC0" w:rsidTr="006C204A">
        <w:trPr>
          <w:jc w:val="center"/>
        </w:trPr>
        <w:tc>
          <w:tcPr>
            <w:tcW w:w="3367" w:type="dxa"/>
            <w:vAlign w:val="center"/>
          </w:tcPr>
          <w:p w:rsidR="00D91DC0" w:rsidRDefault="00D91DC0" w:rsidP="002C70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9693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nora systems_Headquater Weinheim 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D91DC0" w:rsidRDefault="00D91DC0" w:rsidP="00CE3F2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69314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nora systems_Headquater Weinheim 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6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D91DC0" w:rsidRDefault="00D91DC0" w:rsidP="00CE3F2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9933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nora systems_norament Fliese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DC0" w:rsidRPr="00320B32" w:rsidTr="006C204A">
        <w:trPr>
          <w:jc w:val="center"/>
        </w:trPr>
        <w:tc>
          <w:tcPr>
            <w:tcW w:w="3367" w:type="dxa"/>
          </w:tcPr>
          <w:p w:rsidR="00D91DC0" w:rsidRPr="00ED758C" w:rsidRDefault="00F837AB" w:rsidP="00D91DC0">
            <w:pPr>
              <w:rPr>
                <w:sz w:val="16"/>
                <w:szCs w:val="16"/>
                <w:lang w:val="en-US"/>
              </w:rPr>
            </w:pPr>
            <w:r w:rsidRPr="00ED758C"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  <w:lang w:val="en-US"/>
              </w:rPr>
              <w:t>systems_Headquater</w:t>
            </w:r>
            <w:proofErr w:type="spellEnd"/>
            <w:r w:rsidRPr="00ED758C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  <w:lang w:val="en-US"/>
              </w:rPr>
              <w:t>Weinheim</w:t>
            </w:r>
            <w:proofErr w:type="spellEnd"/>
            <w:r w:rsidRPr="00ED758C">
              <w:rPr>
                <w:sz w:val="16"/>
                <w:szCs w:val="16"/>
                <w:lang w:val="en-US"/>
              </w:rPr>
              <w:t xml:space="preserve"> A</w:t>
            </w:r>
            <w:r w:rsidRPr="00ED758C"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  <w:u w:val="single"/>
                <w:lang w:val="en-US"/>
              </w:rPr>
              <w:t>Copyright:</w:t>
            </w:r>
            <w:r w:rsidRPr="00ED758C">
              <w:rPr>
                <w:sz w:val="16"/>
                <w:szCs w:val="16"/>
                <w:lang w:val="en-US"/>
              </w:rPr>
              <w:t xml:space="preserve"> Oliver Heinemann</w:t>
            </w:r>
          </w:p>
          <w:p w:rsidR="00F837AB" w:rsidRPr="00ED758C" w:rsidRDefault="00F837AB" w:rsidP="00D91D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617" w:type="dxa"/>
          </w:tcPr>
          <w:p w:rsidR="00D91DC0" w:rsidRPr="00B6768F" w:rsidRDefault="00BF006B" w:rsidP="00D91D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F837AB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F837AB">
              <w:rPr>
                <w:sz w:val="16"/>
                <w:szCs w:val="16"/>
                <w:lang w:val="en-US"/>
              </w:rPr>
              <w:t>systems_Headquater</w:t>
            </w:r>
            <w:proofErr w:type="spellEnd"/>
            <w:r w:rsidR="00F837AB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F837AB">
              <w:rPr>
                <w:sz w:val="16"/>
                <w:szCs w:val="16"/>
                <w:lang w:val="en-US"/>
              </w:rPr>
              <w:t>Weinheim</w:t>
            </w:r>
            <w:proofErr w:type="spellEnd"/>
            <w:r w:rsidR="00F837AB">
              <w:rPr>
                <w:sz w:val="16"/>
                <w:szCs w:val="16"/>
                <w:lang w:val="en-US"/>
              </w:rPr>
              <w:t xml:space="preserve"> B</w:t>
            </w:r>
            <w:r w:rsidR="00F837AB">
              <w:rPr>
                <w:sz w:val="16"/>
                <w:szCs w:val="16"/>
                <w:lang w:val="en-US"/>
              </w:rPr>
              <w:br/>
            </w:r>
            <w:r w:rsidR="00F837AB"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F837AB">
              <w:rPr>
                <w:sz w:val="16"/>
                <w:szCs w:val="16"/>
                <w:lang w:val="en-US"/>
              </w:rPr>
              <w:t xml:space="preserve"> nora systems GmbH</w:t>
            </w:r>
          </w:p>
        </w:tc>
        <w:tc>
          <w:tcPr>
            <w:tcW w:w="3295" w:type="dxa"/>
          </w:tcPr>
          <w:p w:rsidR="00D91DC0" w:rsidRPr="00B6768F" w:rsidRDefault="00DB37A9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systems_norament Fliesen</w:t>
            </w:r>
            <w:r>
              <w:rPr>
                <w:sz w:val="16"/>
                <w:szCs w:val="16"/>
                <w:lang w:val="en-US"/>
              </w:rPr>
              <w:br/>
            </w:r>
            <w:r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</w:tc>
      </w:tr>
      <w:tr w:rsidR="00463AF4" w:rsidTr="006C204A">
        <w:trPr>
          <w:gridAfter w:val="1"/>
          <w:wAfter w:w="3295" w:type="dxa"/>
          <w:trHeight w:val="2145"/>
          <w:jc w:val="center"/>
        </w:trPr>
        <w:tc>
          <w:tcPr>
            <w:tcW w:w="3367" w:type="dxa"/>
            <w:vAlign w:val="center"/>
          </w:tcPr>
          <w:p w:rsidR="00463AF4" w:rsidRPr="00A8143D" w:rsidRDefault="00463AF4" w:rsidP="009F098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DAE74AF" wp14:editId="48BF21E9">
                  <wp:extent cx="1800000" cy="1324118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nora systems_noraplan Bahne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2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463AF4" w:rsidRPr="00B6768F" w:rsidRDefault="00463AF4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84B44B" wp14:editId="69059A7A">
                  <wp:extent cx="1800000" cy="1214850"/>
                  <wp:effectExtent l="0" t="0" r="0" b="444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nora systems_Rohstoff Kautschuk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F4" w:rsidTr="006C204A">
        <w:trPr>
          <w:gridAfter w:val="1"/>
          <w:wAfter w:w="3295" w:type="dxa"/>
          <w:jc w:val="center"/>
        </w:trPr>
        <w:tc>
          <w:tcPr>
            <w:tcW w:w="3367" w:type="dxa"/>
          </w:tcPr>
          <w:p w:rsidR="00463AF4" w:rsidRDefault="00463AF4" w:rsidP="00D91D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systems_noraplan Bahnen</w:t>
            </w:r>
            <w:r>
              <w:rPr>
                <w:sz w:val="16"/>
                <w:szCs w:val="16"/>
                <w:lang w:val="en-US"/>
              </w:rPr>
              <w:br/>
            </w:r>
            <w:r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  <w:p w:rsidR="00463AF4" w:rsidRDefault="00463AF4" w:rsidP="00D91D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617" w:type="dxa"/>
          </w:tcPr>
          <w:p w:rsidR="00463AF4" w:rsidRPr="00B6768F" w:rsidRDefault="00463AF4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systems_Rohstoff Kautschuk</w:t>
            </w:r>
            <w:r>
              <w:rPr>
                <w:sz w:val="16"/>
                <w:szCs w:val="16"/>
                <w:lang w:val="en-US"/>
              </w:rPr>
              <w:br/>
            </w:r>
            <w:r w:rsidRPr="00CB4907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</w:tc>
      </w:tr>
    </w:tbl>
    <w:p w:rsidR="0073193D" w:rsidRPr="00A8143D" w:rsidRDefault="0073193D"/>
    <w:p w:rsidR="00ED758C" w:rsidRDefault="00ED758C" w:rsidP="00DB37A9"/>
    <w:p w:rsidR="00264BB1" w:rsidRPr="00D36189" w:rsidRDefault="0051016B" w:rsidP="00DB37A9">
      <w:pPr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sz w:val="22"/>
          <w:szCs w:val="22"/>
          <w:u w:val="single"/>
          <w:lang w:eastAsia="en-US"/>
        </w:rPr>
        <w:t xml:space="preserve">Copyrights </w:t>
      </w:r>
      <w:proofErr w:type="spellStart"/>
      <w:r>
        <w:rPr>
          <w:rFonts w:eastAsia="Calibri"/>
          <w:b/>
          <w:sz w:val="22"/>
          <w:szCs w:val="22"/>
          <w:u w:val="single"/>
          <w:lang w:eastAsia="en-US"/>
        </w:rPr>
        <w:t>ph</w:t>
      </w:r>
      <w:r w:rsidR="00C84AD8">
        <w:rPr>
          <w:rFonts w:eastAsia="Calibri"/>
          <w:b/>
          <w:sz w:val="22"/>
          <w:szCs w:val="22"/>
          <w:u w:val="single"/>
          <w:lang w:eastAsia="en-US"/>
        </w:rPr>
        <w:t>otos</w:t>
      </w:r>
      <w:proofErr w:type="spellEnd"/>
      <w:r w:rsidR="00C84AD8">
        <w:rPr>
          <w:rFonts w:eastAsia="Calibri"/>
          <w:b/>
          <w:sz w:val="22"/>
          <w:szCs w:val="22"/>
          <w:u w:val="single"/>
          <w:lang w:eastAsia="en-US"/>
        </w:rPr>
        <w:t>:</w:t>
      </w:r>
    </w:p>
    <w:p w:rsidR="003F4F28" w:rsidRPr="0051016B" w:rsidRDefault="0051016B" w:rsidP="00C84AD8">
      <w:pPr>
        <w:ind w:left="3538" w:hanging="3538"/>
        <w:rPr>
          <w:rFonts w:eastAsia="MS Mincho"/>
          <w:bCs/>
          <w:sz w:val="22"/>
          <w:szCs w:val="22"/>
          <w:lang w:val="en-US"/>
        </w:rPr>
      </w:pPr>
      <w:r w:rsidRPr="0051016B">
        <w:rPr>
          <w:rFonts w:eastAsia="MS Mincho"/>
          <w:bCs/>
          <w:sz w:val="22"/>
          <w:szCs w:val="22"/>
          <w:lang w:val="en-US"/>
        </w:rPr>
        <w:t>The copyrights are noted in the image properties. Please name the photographer for publications</w:t>
      </w:r>
      <w:r w:rsidR="00264BB1" w:rsidRPr="0051016B">
        <w:rPr>
          <w:rFonts w:eastAsia="MS Mincho"/>
          <w:bCs/>
          <w:sz w:val="22"/>
          <w:szCs w:val="22"/>
          <w:lang w:val="en-US"/>
        </w:rPr>
        <w:t xml:space="preserve">. </w:t>
      </w:r>
    </w:p>
    <w:sectPr w:rsidR="003F4F28" w:rsidRPr="0051016B" w:rsidSect="00A810EC">
      <w:headerReference w:type="default" r:id="rId49"/>
      <w:footerReference w:type="even" r:id="rId50"/>
      <w:footerReference w:type="default" r:id="rId51"/>
      <w:type w:val="continuous"/>
      <w:pgSz w:w="11906" w:h="16838" w:code="9"/>
      <w:pgMar w:top="2693" w:right="709" w:bottom="709" w:left="1134" w:header="720" w:footer="65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1AD" w:rsidRDefault="006911AD">
      <w:r>
        <w:separator/>
      </w:r>
    </w:p>
  </w:endnote>
  <w:endnote w:type="continuationSeparator" w:id="0">
    <w:p w:rsidR="006911AD" w:rsidRDefault="00691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6E5" w:rsidRDefault="009E1C7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E06E5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E06E5" w:rsidRDefault="000E06E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12895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494231" w:rsidRPr="00296089" w:rsidRDefault="00320B32">
        <w:pPr>
          <w:pStyle w:val="Fuzeile"/>
          <w:jc w:val="center"/>
          <w:rPr>
            <w:rFonts w:ascii="Arial" w:hAnsi="Arial" w:cs="Arial"/>
            <w:sz w:val="22"/>
            <w:szCs w:val="22"/>
          </w:rPr>
        </w:pPr>
      </w:p>
    </w:sdtContent>
  </w:sdt>
  <w:p w:rsidR="00494231" w:rsidRPr="00296089" w:rsidRDefault="00494231">
    <w:pPr>
      <w:pStyle w:val="Fuzeile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1AD" w:rsidRDefault="006911AD">
      <w:r>
        <w:separator/>
      </w:r>
    </w:p>
  </w:footnote>
  <w:footnote w:type="continuationSeparator" w:id="0">
    <w:p w:rsidR="006911AD" w:rsidRDefault="00691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6E5" w:rsidRDefault="00B6768F" w:rsidP="009D66E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0D94BF6" wp14:editId="4B43DBFB">
          <wp:simplePos x="0" y="0"/>
          <wp:positionH relativeFrom="column">
            <wp:posOffset>5307330</wp:posOffset>
          </wp:positionH>
          <wp:positionV relativeFrom="paragraph">
            <wp:posOffset>129540</wp:posOffset>
          </wp:positionV>
          <wp:extent cx="1180465" cy="565150"/>
          <wp:effectExtent l="0" t="0" r="635" b="6350"/>
          <wp:wrapTight wrapText="bothSides">
            <wp:wrapPolygon edited="0">
              <wp:start x="0" y="0"/>
              <wp:lineTo x="0" y="21115"/>
              <wp:lineTo x="21263" y="21115"/>
              <wp:lineTo x="21263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06E5" w:rsidRDefault="000E06E5" w:rsidP="009D66EF">
    <w:pPr>
      <w:pStyle w:val="Kopfzeile"/>
    </w:pPr>
  </w:p>
  <w:p w:rsidR="000E06E5" w:rsidRDefault="000E06E5" w:rsidP="009D66EF">
    <w:pPr>
      <w:pStyle w:val="Kopfzeile"/>
    </w:pPr>
  </w:p>
  <w:p w:rsidR="003A3891" w:rsidRDefault="003A3891" w:rsidP="009D66EF">
    <w:pPr>
      <w:pStyle w:val="Kopfzeile"/>
    </w:pPr>
  </w:p>
  <w:p w:rsidR="000E06E5" w:rsidRPr="00324714" w:rsidRDefault="00AD5C5C" w:rsidP="00552C58">
    <w:pPr>
      <w:rPr>
        <w:rFonts w:eastAsia="MS Mincho"/>
        <w:b/>
        <w:bCs/>
        <w:sz w:val="28"/>
        <w:szCs w:val="28"/>
      </w:rPr>
    </w:pPr>
    <w:proofErr w:type="spellStart"/>
    <w:r>
      <w:rPr>
        <w:rFonts w:eastAsia="MS Mincho"/>
        <w:b/>
        <w:bCs/>
        <w:sz w:val="28"/>
        <w:szCs w:val="28"/>
      </w:rPr>
      <w:t>Ph</w:t>
    </w:r>
    <w:r w:rsidR="00C60F7F" w:rsidRPr="00324714">
      <w:rPr>
        <w:rFonts w:eastAsia="MS Mincho"/>
        <w:b/>
        <w:bCs/>
        <w:sz w:val="28"/>
        <w:szCs w:val="28"/>
      </w:rPr>
      <w:t>oto</w:t>
    </w:r>
    <w:proofErr w:type="spellEnd"/>
    <w:r>
      <w:rPr>
        <w:rFonts w:eastAsia="MS Mincho"/>
        <w:b/>
        <w:bCs/>
        <w:sz w:val="28"/>
        <w:szCs w:val="28"/>
      </w:rPr>
      <w:t xml:space="preserve"> </w:t>
    </w:r>
    <w:proofErr w:type="spellStart"/>
    <w:r>
      <w:rPr>
        <w:rFonts w:eastAsia="MS Mincho"/>
        <w:b/>
        <w:bCs/>
        <w:sz w:val="28"/>
        <w:szCs w:val="28"/>
      </w:rPr>
      <w:t>i</w:t>
    </w:r>
    <w:r w:rsidR="000E06E5" w:rsidRPr="00324714">
      <w:rPr>
        <w:rFonts w:eastAsia="MS Mincho"/>
        <w:b/>
        <w:bCs/>
        <w:sz w:val="28"/>
        <w:szCs w:val="28"/>
      </w:rPr>
      <w:t>ndex</w:t>
    </w:r>
    <w:proofErr w:type="spellEnd"/>
    <w:r w:rsidR="000E06E5" w:rsidRPr="00324714">
      <w:rPr>
        <w:rFonts w:eastAsia="MS Mincho"/>
        <w:b/>
        <w:bCs/>
        <w:sz w:val="28"/>
        <w:szCs w:val="28"/>
      </w:rPr>
      <w:t xml:space="preserve"> nora systems </w:t>
    </w:r>
  </w:p>
  <w:p w:rsidR="000E06E5" w:rsidRDefault="000E06E5" w:rsidP="009D66E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48E"/>
    <w:multiLevelType w:val="hybridMultilevel"/>
    <w:tmpl w:val="2B0E4410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A20BD9"/>
    <w:multiLevelType w:val="hybridMultilevel"/>
    <w:tmpl w:val="737E3A6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3D5D"/>
    <w:multiLevelType w:val="hybridMultilevel"/>
    <w:tmpl w:val="59EC4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D5CBD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96A4C"/>
    <w:multiLevelType w:val="hybridMultilevel"/>
    <w:tmpl w:val="70BC3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314F7"/>
    <w:multiLevelType w:val="hybridMultilevel"/>
    <w:tmpl w:val="00FC22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97BC5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92463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129C4"/>
    <w:multiLevelType w:val="hybridMultilevel"/>
    <w:tmpl w:val="1ADCE4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E246B8"/>
    <w:multiLevelType w:val="hybridMultilevel"/>
    <w:tmpl w:val="F3C21C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E3608"/>
    <w:multiLevelType w:val="hybridMultilevel"/>
    <w:tmpl w:val="347E26F4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C384E"/>
    <w:multiLevelType w:val="hybridMultilevel"/>
    <w:tmpl w:val="91BA0478"/>
    <w:lvl w:ilvl="0" w:tplc="6BB695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D229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C259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A2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F416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F86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879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669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A27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216EC8"/>
    <w:multiLevelType w:val="hybridMultilevel"/>
    <w:tmpl w:val="33F48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85090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717D9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357E4"/>
    <w:multiLevelType w:val="hybridMultilevel"/>
    <w:tmpl w:val="01F80150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C96F15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165F4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522F43"/>
    <w:multiLevelType w:val="hybridMultilevel"/>
    <w:tmpl w:val="91C221C4"/>
    <w:lvl w:ilvl="0" w:tplc="9D321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6DF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1A4A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AD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62F9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C67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E5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F695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3E2D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A341ED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12"/>
  </w:num>
  <w:num w:numId="5">
    <w:abstractNumId w:val="4"/>
  </w:num>
  <w:num w:numId="6">
    <w:abstractNumId w:val="17"/>
  </w:num>
  <w:num w:numId="7">
    <w:abstractNumId w:val="15"/>
  </w:num>
  <w:num w:numId="8">
    <w:abstractNumId w:val="10"/>
  </w:num>
  <w:num w:numId="9">
    <w:abstractNumId w:val="5"/>
  </w:num>
  <w:num w:numId="10">
    <w:abstractNumId w:val="0"/>
  </w:num>
  <w:num w:numId="11">
    <w:abstractNumId w:val="13"/>
  </w:num>
  <w:num w:numId="12">
    <w:abstractNumId w:val="3"/>
  </w:num>
  <w:num w:numId="13">
    <w:abstractNumId w:val="19"/>
  </w:num>
  <w:num w:numId="14">
    <w:abstractNumId w:val="2"/>
  </w:num>
  <w:num w:numId="15">
    <w:abstractNumId w:val="16"/>
  </w:num>
  <w:num w:numId="16">
    <w:abstractNumId w:val="9"/>
  </w:num>
  <w:num w:numId="17">
    <w:abstractNumId w:val="6"/>
  </w:num>
  <w:num w:numId="18">
    <w:abstractNumId w:val="1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27"/>
    <w:rsid w:val="000014F6"/>
    <w:rsid w:val="00001E56"/>
    <w:rsid w:val="00002816"/>
    <w:rsid w:val="000038C7"/>
    <w:rsid w:val="00003F32"/>
    <w:rsid w:val="000041A7"/>
    <w:rsid w:val="000045C5"/>
    <w:rsid w:val="0000682D"/>
    <w:rsid w:val="0001118B"/>
    <w:rsid w:val="00012255"/>
    <w:rsid w:val="00015630"/>
    <w:rsid w:val="00015AB5"/>
    <w:rsid w:val="00015B47"/>
    <w:rsid w:val="000172AC"/>
    <w:rsid w:val="0002371A"/>
    <w:rsid w:val="00023A18"/>
    <w:rsid w:val="00023D63"/>
    <w:rsid w:val="000255A9"/>
    <w:rsid w:val="00025CEA"/>
    <w:rsid w:val="00030243"/>
    <w:rsid w:val="00030E31"/>
    <w:rsid w:val="00031F32"/>
    <w:rsid w:val="00036677"/>
    <w:rsid w:val="0003694A"/>
    <w:rsid w:val="00036C2B"/>
    <w:rsid w:val="00040631"/>
    <w:rsid w:val="00040AA9"/>
    <w:rsid w:val="00041FD2"/>
    <w:rsid w:val="00042D8E"/>
    <w:rsid w:val="00042E82"/>
    <w:rsid w:val="000446BF"/>
    <w:rsid w:val="00045078"/>
    <w:rsid w:val="000468AC"/>
    <w:rsid w:val="00047242"/>
    <w:rsid w:val="00052927"/>
    <w:rsid w:val="00052C52"/>
    <w:rsid w:val="00052E93"/>
    <w:rsid w:val="0005356A"/>
    <w:rsid w:val="000554FD"/>
    <w:rsid w:val="00055F0A"/>
    <w:rsid w:val="00060DA9"/>
    <w:rsid w:val="00061DFC"/>
    <w:rsid w:val="000662AD"/>
    <w:rsid w:val="00067CCF"/>
    <w:rsid w:val="00071B0B"/>
    <w:rsid w:val="00071C67"/>
    <w:rsid w:val="000725BE"/>
    <w:rsid w:val="000726A3"/>
    <w:rsid w:val="00072776"/>
    <w:rsid w:val="000738E4"/>
    <w:rsid w:val="0007524B"/>
    <w:rsid w:val="0007723F"/>
    <w:rsid w:val="000772EC"/>
    <w:rsid w:val="00081136"/>
    <w:rsid w:val="00081753"/>
    <w:rsid w:val="00082599"/>
    <w:rsid w:val="00082D13"/>
    <w:rsid w:val="00083904"/>
    <w:rsid w:val="00085793"/>
    <w:rsid w:val="00086AC6"/>
    <w:rsid w:val="00091ABD"/>
    <w:rsid w:val="00091BB2"/>
    <w:rsid w:val="0009259D"/>
    <w:rsid w:val="000926A0"/>
    <w:rsid w:val="00093189"/>
    <w:rsid w:val="000954EB"/>
    <w:rsid w:val="00096B1B"/>
    <w:rsid w:val="000A0A7D"/>
    <w:rsid w:val="000A1DAC"/>
    <w:rsid w:val="000A266A"/>
    <w:rsid w:val="000A6086"/>
    <w:rsid w:val="000B1F40"/>
    <w:rsid w:val="000B6818"/>
    <w:rsid w:val="000B6CE9"/>
    <w:rsid w:val="000B721F"/>
    <w:rsid w:val="000C01CF"/>
    <w:rsid w:val="000C0F28"/>
    <w:rsid w:val="000C19A3"/>
    <w:rsid w:val="000C1DB0"/>
    <w:rsid w:val="000C4B2B"/>
    <w:rsid w:val="000C4FF9"/>
    <w:rsid w:val="000C61AB"/>
    <w:rsid w:val="000C6BB7"/>
    <w:rsid w:val="000C6FA8"/>
    <w:rsid w:val="000C72B1"/>
    <w:rsid w:val="000D0434"/>
    <w:rsid w:val="000D0FAA"/>
    <w:rsid w:val="000D16CB"/>
    <w:rsid w:val="000D1CAA"/>
    <w:rsid w:val="000D23B7"/>
    <w:rsid w:val="000D2B04"/>
    <w:rsid w:val="000D3D0D"/>
    <w:rsid w:val="000D4791"/>
    <w:rsid w:val="000D5D6C"/>
    <w:rsid w:val="000D60AF"/>
    <w:rsid w:val="000D7A02"/>
    <w:rsid w:val="000D7E9E"/>
    <w:rsid w:val="000E06E5"/>
    <w:rsid w:val="000E13BE"/>
    <w:rsid w:val="000E4349"/>
    <w:rsid w:val="000E4A4F"/>
    <w:rsid w:val="000E4FC7"/>
    <w:rsid w:val="000E62DE"/>
    <w:rsid w:val="000F0505"/>
    <w:rsid w:val="000F0E16"/>
    <w:rsid w:val="000F5035"/>
    <w:rsid w:val="000F62FC"/>
    <w:rsid w:val="00100FF3"/>
    <w:rsid w:val="00101900"/>
    <w:rsid w:val="00101EAD"/>
    <w:rsid w:val="0010235F"/>
    <w:rsid w:val="00105AB4"/>
    <w:rsid w:val="00105CAD"/>
    <w:rsid w:val="00106F97"/>
    <w:rsid w:val="00107756"/>
    <w:rsid w:val="00107D5E"/>
    <w:rsid w:val="001109E5"/>
    <w:rsid w:val="00114840"/>
    <w:rsid w:val="001148AE"/>
    <w:rsid w:val="00115B01"/>
    <w:rsid w:val="001163B9"/>
    <w:rsid w:val="00116674"/>
    <w:rsid w:val="0012297C"/>
    <w:rsid w:val="001237E6"/>
    <w:rsid w:val="00124B0D"/>
    <w:rsid w:val="00125729"/>
    <w:rsid w:val="00125C77"/>
    <w:rsid w:val="001264C5"/>
    <w:rsid w:val="00126DD4"/>
    <w:rsid w:val="00132194"/>
    <w:rsid w:val="00132A10"/>
    <w:rsid w:val="00132F1C"/>
    <w:rsid w:val="0013689A"/>
    <w:rsid w:val="00137468"/>
    <w:rsid w:val="001409AA"/>
    <w:rsid w:val="001418AA"/>
    <w:rsid w:val="00141A4A"/>
    <w:rsid w:val="00141F0D"/>
    <w:rsid w:val="00144176"/>
    <w:rsid w:val="001444EA"/>
    <w:rsid w:val="00144536"/>
    <w:rsid w:val="00146C99"/>
    <w:rsid w:val="001477CE"/>
    <w:rsid w:val="00151856"/>
    <w:rsid w:val="00151EC9"/>
    <w:rsid w:val="00151EE6"/>
    <w:rsid w:val="00154503"/>
    <w:rsid w:val="0015511A"/>
    <w:rsid w:val="001562E0"/>
    <w:rsid w:val="00156D50"/>
    <w:rsid w:val="00160131"/>
    <w:rsid w:val="00161A0C"/>
    <w:rsid w:val="00161B3B"/>
    <w:rsid w:val="001628DF"/>
    <w:rsid w:val="0016292F"/>
    <w:rsid w:val="00162D34"/>
    <w:rsid w:val="00163DEF"/>
    <w:rsid w:val="001642E1"/>
    <w:rsid w:val="00164532"/>
    <w:rsid w:val="00164CF1"/>
    <w:rsid w:val="00166BEF"/>
    <w:rsid w:val="0016744D"/>
    <w:rsid w:val="00167E24"/>
    <w:rsid w:val="00170A1C"/>
    <w:rsid w:val="001723F5"/>
    <w:rsid w:val="001726F6"/>
    <w:rsid w:val="00172F5E"/>
    <w:rsid w:val="001736EA"/>
    <w:rsid w:val="00177E82"/>
    <w:rsid w:val="001811A2"/>
    <w:rsid w:val="00181858"/>
    <w:rsid w:val="001830E8"/>
    <w:rsid w:val="00184745"/>
    <w:rsid w:val="00184FD6"/>
    <w:rsid w:val="001856C2"/>
    <w:rsid w:val="00185857"/>
    <w:rsid w:val="001910F1"/>
    <w:rsid w:val="00192866"/>
    <w:rsid w:val="0019379D"/>
    <w:rsid w:val="001940F9"/>
    <w:rsid w:val="0019528C"/>
    <w:rsid w:val="0019780C"/>
    <w:rsid w:val="00197AF6"/>
    <w:rsid w:val="001A00A6"/>
    <w:rsid w:val="001A0221"/>
    <w:rsid w:val="001A0D6A"/>
    <w:rsid w:val="001A14D5"/>
    <w:rsid w:val="001A1ADD"/>
    <w:rsid w:val="001A3849"/>
    <w:rsid w:val="001A62A7"/>
    <w:rsid w:val="001A6727"/>
    <w:rsid w:val="001B159C"/>
    <w:rsid w:val="001B17B9"/>
    <w:rsid w:val="001B3626"/>
    <w:rsid w:val="001B4A5C"/>
    <w:rsid w:val="001B572A"/>
    <w:rsid w:val="001B59D3"/>
    <w:rsid w:val="001C012F"/>
    <w:rsid w:val="001C1075"/>
    <w:rsid w:val="001C1608"/>
    <w:rsid w:val="001C1A2A"/>
    <w:rsid w:val="001C21F7"/>
    <w:rsid w:val="001C2A1E"/>
    <w:rsid w:val="001D0C0A"/>
    <w:rsid w:val="001D192B"/>
    <w:rsid w:val="001D2D54"/>
    <w:rsid w:val="001D3A0D"/>
    <w:rsid w:val="001D4791"/>
    <w:rsid w:val="001D65AA"/>
    <w:rsid w:val="001E008F"/>
    <w:rsid w:val="001E0BE9"/>
    <w:rsid w:val="001E213D"/>
    <w:rsid w:val="001E22A4"/>
    <w:rsid w:val="001E3494"/>
    <w:rsid w:val="001E411B"/>
    <w:rsid w:val="001E5580"/>
    <w:rsid w:val="001E61CF"/>
    <w:rsid w:val="001E76A4"/>
    <w:rsid w:val="001E7943"/>
    <w:rsid w:val="001F1417"/>
    <w:rsid w:val="001F24CC"/>
    <w:rsid w:val="001F2D45"/>
    <w:rsid w:val="001F2EAB"/>
    <w:rsid w:val="001F35AE"/>
    <w:rsid w:val="001F3B23"/>
    <w:rsid w:val="001F3D1A"/>
    <w:rsid w:val="001F3F86"/>
    <w:rsid w:val="001F5459"/>
    <w:rsid w:val="001F5A52"/>
    <w:rsid w:val="001F74F2"/>
    <w:rsid w:val="001F763B"/>
    <w:rsid w:val="00201D82"/>
    <w:rsid w:val="002020DF"/>
    <w:rsid w:val="0020238B"/>
    <w:rsid w:val="00202E92"/>
    <w:rsid w:val="0020334B"/>
    <w:rsid w:val="002040E8"/>
    <w:rsid w:val="00204410"/>
    <w:rsid w:val="00207898"/>
    <w:rsid w:val="00212400"/>
    <w:rsid w:val="0021334E"/>
    <w:rsid w:val="002143F3"/>
    <w:rsid w:val="002150E2"/>
    <w:rsid w:val="002152B3"/>
    <w:rsid w:val="00215520"/>
    <w:rsid w:val="002157D8"/>
    <w:rsid w:val="00215F6B"/>
    <w:rsid w:val="002161ED"/>
    <w:rsid w:val="002179B9"/>
    <w:rsid w:val="00217B7E"/>
    <w:rsid w:val="00220FDF"/>
    <w:rsid w:val="0022177C"/>
    <w:rsid w:val="0022283E"/>
    <w:rsid w:val="00224C52"/>
    <w:rsid w:val="00224E2A"/>
    <w:rsid w:val="002253BC"/>
    <w:rsid w:val="00225EA4"/>
    <w:rsid w:val="002302B5"/>
    <w:rsid w:val="002309D2"/>
    <w:rsid w:val="00230A68"/>
    <w:rsid w:val="00232CD5"/>
    <w:rsid w:val="0023564A"/>
    <w:rsid w:val="0023693B"/>
    <w:rsid w:val="00237397"/>
    <w:rsid w:val="00237BE4"/>
    <w:rsid w:val="00240D29"/>
    <w:rsid w:val="00241E42"/>
    <w:rsid w:val="002422C2"/>
    <w:rsid w:val="00242A9C"/>
    <w:rsid w:val="00242D3C"/>
    <w:rsid w:val="00242DE9"/>
    <w:rsid w:val="00243D4F"/>
    <w:rsid w:val="00245E46"/>
    <w:rsid w:val="00246AD9"/>
    <w:rsid w:val="00246B5E"/>
    <w:rsid w:val="00247D51"/>
    <w:rsid w:val="00250B9F"/>
    <w:rsid w:val="0025154E"/>
    <w:rsid w:val="002540AF"/>
    <w:rsid w:val="002541C5"/>
    <w:rsid w:val="0025533B"/>
    <w:rsid w:val="0025760D"/>
    <w:rsid w:val="00263F32"/>
    <w:rsid w:val="002647C1"/>
    <w:rsid w:val="00264A76"/>
    <w:rsid w:val="00264BB1"/>
    <w:rsid w:val="002652BA"/>
    <w:rsid w:val="00265DE8"/>
    <w:rsid w:val="00267045"/>
    <w:rsid w:val="00270FC6"/>
    <w:rsid w:val="0027182E"/>
    <w:rsid w:val="00271DF5"/>
    <w:rsid w:val="00272142"/>
    <w:rsid w:val="00272E33"/>
    <w:rsid w:val="00273F9B"/>
    <w:rsid w:val="00274D1F"/>
    <w:rsid w:val="002768C3"/>
    <w:rsid w:val="00281384"/>
    <w:rsid w:val="002814E3"/>
    <w:rsid w:val="00282526"/>
    <w:rsid w:val="0028425F"/>
    <w:rsid w:val="00284B87"/>
    <w:rsid w:val="002862C2"/>
    <w:rsid w:val="00287723"/>
    <w:rsid w:val="002939D7"/>
    <w:rsid w:val="00295A6C"/>
    <w:rsid w:val="00296089"/>
    <w:rsid w:val="0029757C"/>
    <w:rsid w:val="002A02F7"/>
    <w:rsid w:val="002A1338"/>
    <w:rsid w:val="002A3C2F"/>
    <w:rsid w:val="002A5703"/>
    <w:rsid w:val="002A62D2"/>
    <w:rsid w:val="002A6B04"/>
    <w:rsid w:val="002A7C3D"/>
    <w:rsid w:val="002B07B2"/>
    <w:rsid w:val="002B201E"/>
    <w:rsid w:val="002B2215"/>
    <w:rsid w:val="002B2946"/>
    <w:rsid w:val="002B4B8D"/>
    <w:rsid w:val="002B7A00"/>
    <w:rsid w:val="002B7C66"/>
    <w:rsid w:val="002C0AB2"/>
    <w:rsid w:val="002C0E09"/>
    <w:rsid w:val="002C2727"/>
    <w:rsid w:val="002C28EC"/>
    <w:rsid w:val="002C355F"/>
    <w:rsid w:val="002C5111"/>
    <w:rsid w:val="002C7011"/>
    <w:rsid w:val="002C701B"/>
    <w:rsid w:val="002C71C6"/>
    <w:rsid w:val="002C740C"/>
    <w:rsid w:val="002C7BB8"/>
    <w:rsid w:val="002C7D38"/>
    <w:rsid w:val="002D0C03"/>
    <w:rsid w:val="002D2523"/>
    <w:rsid w:val="002D30BC"/>
    <w:rsid w:val="002D5A5B"/>
    <w:rsid w:val="002D672E"/>
    <w:rsid w:val="002D6CBD"/>
    <w:rsid w:val="002D7606"/>
    <w:rsid w:val="002D7C3E"/>
    <w:rsid w:val="002E0BF7"/>
    <w:rsid w:val="002E2881"/>
    <w:rsid w:val="002E2EA7"/>
    <w:rsid w:val="002E30BE"/>
    <w:rsid w:val="002E49A1"/>
    <w:rsid w:val="002E555D"/>
    <w:rsid w:val="002E5867"/>
    <w:rsid w:val="002E60AB"/>
    <w:rsid w:val="002E64E5"/>
    <w:rsid w:val="002E6D42"/>
    <w:rsid w:val="002E7D42"/>
    <w:rsid w:val="002F128F"/>
    <w:rsid w:val="002F2AB1"/>
    <w:rsid w:val="002F34B0"/>
    <w:rsid w:val="002F6350"/>
    <w:rsid w:val="003028E7"/>
    <w:rsid w:val="00302C5E"/>
    <w:rsid w:val="003041EA"/>
    <w:rsid w:val="00305204"/>
    <w:rsid w:val="0031026C"/>
    <w:rsid w:val="003118D4"/>
    <w:rsid w:val="0031251C"/>
    <w:rsid w:val="003128FF"/>
    <w:rsid w:val="003129D0"/>
    <w:rsid w:val="00317300"/>
    <w:rsid w:val="00317CFB"/>
    <w:rsid w:val="00317EE6"/>
    <w:rsid w:val="00320B32"/>
    <w:rsid w:val="00321D3F"/>
    <w:rsid w:val="003221D2"/>
    <w:rsid w:val="003241F8"/>
    <w:rsid w:val="00324714"/>
    <w:rsid w:val="00325AA7"/>
    <w:rsid w:val="00326918"/>
    <w:rsid w:val="00327BB0"/>
    <w:rsid w:val="003307FF"/>
    <w:rsid w:val="00330D16"/>
    <w:rsid w:val="00330EEB"/>
    <w:rsid w:val="00331DF8"/>
    <w:rsid w:val="00332461"/>
    <w:rsid w:val="00332D7C"/>
    <w:rsid w:val="003331D6"/>
    <w:rsid w:val="0033346F"/>
    <w:rsid w:val="00333C08"/>
    <w:rsid w:val="00333C8D"/>
    <w:rsid w:val="00334AD1"/>
    <w:rsid w:val="00334CD9"/>
    <w:rsid w:val="00336905"/>
    <w:rsid w:val="003376D2"/>
    <w:rsid w:val="0033774B"/>
    <w:rsid w:val="00345257"/>
    <w:rsid w:val="003457FD"/>
    <w:rsid w:val="00350095"/>
    <w:rsid w:val="003529D7"/>
    <w:rsid w:val="00352E1C"/>
    <w:rsid w:val="00352FB6"/>
    <w:rsid w:val="00362407"/>
    <w:rsid w:val="00362F87"/>
    <w:rsid w:val="00363024"/>
    <w:rsid w:val="00363EDA"/>
    <w:rsid w:val="00366106"/>
    <w:rsid w:val="003714D2"/>
    <w:rsid w:val="00371ABB"/>
    <w:rsid w:val="003737D6"/>
    <w:rsid w:val="00375B39"/>
    <w:rsid w:val="00375C38"/>
    <w:rsid w:val="003765B9"/>
    <w:rsid w:val="0038005C"/>
    <w:rsid w:val="00380684"/>
    <w:rsid w:val="0038127B"/>
    <w:rsid w:val="00381E83"/>
    <w:rsid w:val="00382223"/>
    <w:rsid w:val="0038308A"/>
    <w:rsid w:val="003839C9"/>
    <w:rsid w:val="00383DD4"/>
    <w:rsid w:val="003845A5"/>
    <w:rsid w:val="00384E22"/>
    <w:rsid w:val="0038513D"/>
    <w:rsid w:val="00385460"/>
    <w:rsid w:val="003868F5"/>
    <w:rsid w:val="0038691D"/>
    <w:rsid w:val="003902FD"/>
    <w:rsid w:val="0039041C"/>
    <w:rsid w:val="00390F0C"/>
    <w:rsid w:val="0039115B"/>
    <w:rsid w:val="003913E0"/>
    <w:rsid w:val="00391D93"/>
    <w:rsid w:val="00391F70"/>
    <w:rsid w:val="00395553"/>
    <w:rsid w:val="00395FC6"/>
    <w:rsid w:val="00396A7D"/>
    <w:rsid w:val="003A095C"/>
    <w:rsid w:val="003A0F8C"/>
    <w:rsid w:val="003A10D6"/>
    <w:rsid w:val="003A1742"/>
    <w:rsid w:val="003A17C9"/>
    <w:rsid w:val="003A25AC"/>
    <w:rsid w:val="003A3891"/>
    <w:rsid w:val="003A50B8"/>
    <w:rsid w:val="003A5BC1"/>
    <w:rsid w:val="003A5E47"/>
    <w:rsid w:val="003A6ED6"/>
    <w:rsid w:val="003A7938"/>
    <w:rsid w:val="003B0CC8"/>
    <w:rsid w:val="003B0F15"/>
    <w:rsid w:val="003B26E7"/>
    <w:rsid w:val="003B4863"/>
    <w:rsid w:val="003B5563"/>
    <w:rsid w:val="003B5ED2"/>
    <w:rsid w:val="003B6986"/>
    <w:rsid w:val="003B6993"/>
    <w:rsid w:val="003B6CF5"/>
    <w:rsid w:val="003C0CE9"/>
    <w:rsid w:val="003C1BAE"/>
    <w:rsid w:val="003C1FAA"/>
    <w:rsid w:val="003C2368"/>
    <w:rsid w:val="003C4DA3"/>
    <w:rsid w:val="003C65EA"/>
    <w:rsid w:val="003C7760"/>
    <w:rsid w:val="003D01B6"/>
    <w:rsid w:val="003D2860"/>
    <w:rsid w:val="003D2F7C"/>
    <w:rsid w:val="003D36A2"/>
    <w:rsid w:val="003D486C"/>
    <w:rsid w:val="003D4D0C"/>
    <w:rsid w:val="003D5F1E"/>
    <w:rsid w:val="003E4268"/>
    <w:rsid w:val="003E4541"/>
    <w:rsid w:val="003E46B8"/>
    <w:rsid w:val="003E46D6"/>
    <w:rsid w:val="003E5900"/>
    <w:rsid w:val="003E705B"/>
    <w:rsid w:val="003F0E7D"/>
    <w:rsid w:val="003F1622"/>
    <w:rsid w:val="003F1A9A"/>
    <w:rsid w:val="003F38A3"/>
    <w:rsid w:val="003F4F28"/>
    <w:rsid w:val="003F541E"/>
    <w:rsid w:val="003F6F21"/>
    <w:rsid w:val="003F70DE"/>
    <w:rsid w:val="003F7109"/>
    <w:rsid w:val="003F7849"/>
    <w:rsid w:val="00401B79"/>
    <w:rsid w:val="00402FAB"/>
    <w:rsid w:val="00403F02"/>
    <w:rsid w:val="00404570"/>
    <w:rsid w:val="00404D4E"/>
    <w:rsid w:val="00405207"/>
    <w:rsid w:val="00406225"/>
    <w:rsid w:val="0040645A"/>
    <w:rsid w:val="0041234D"/>
    <w:rsid w:val="0041294C"/>
    <w:rsid w:val="00414A0D"/>
    <w:rsid w:val="00414B80"/>
    <w:rsid w:val="004155C3"/>
    <w:rsid w:val="004174A1"/>
    <w:rsid w:val="00417EC7"/>
    <w:rsid w:val="00420071"/>
    <w:rsid w:val="00420087"/>
    <w:rsid w:val="0042091E"/>
    <w:rsid w:val="00421158"/>
    <w:rsid w:val="004219EF"/>
    <w:rsid w:val="004225F5"/>
    <w:rsid w:val="004227F1"/>
    <w:rsid w:val="004231C9"/>
    <w:rsid w:val="00424BD0"/>
    <w:rsid w:val="004251D3"/>
    <w:rsid w:val="004268BC"/>
    <w:rsid w:val="00430C16"/>
    <w:rsid w:val="00431C5E"/>
    <w:rsid w:val="0043349B"/>
    <w:rsid w:val="00433F17"/>
    <w:rsid w:val="004353FA"/>
    <w:rsid w:val="00436A58"/>
    <w:rsid w:val="00437F53"/>
    <w:rsid w:val="00442668"/>
    <w:rsid w:val="00442792"/>
    <w:rsid w:val="004441DF"/>
    <w:rsid w:val="00444299"/>
    <w:rsid w:val="0044550B"/>
    <w:rsid w:val="004458F9"/>
    <w:rsid w:val="0044750F"/>
    <w:rsid w:val="00447925"/>
    <w:rsid w:val="004523C8"/>
    <w:rsid w:val="0045370F"/>
    <w:rsid w:val="0045462D"/>
    <w:rsid w:val="00455BDE"/>
    <w:rsid w:val="0046004A"/>
    <w:rsid w:val="00460D19"/>
    <w:rsid w:val="004623CB"/>
    <w:rsid w:val="00463AF4"/>
    <w:rsid w:val="00464A4D"/>
    <w:rsid w:val="00465A0B"/>
    <w:rsid w:val="004712B1"/>
    <w:rsid w:val="0047164E"/>
    <w:rsid w:val="00471D0D"/>
    <w:rsid w:val="004733B4"/>
    <w:rsid w:val="00476681"/>
    <w:rsid w:val="00481845"/>
    <w:rsid w:val="00481F6E"/>
    <w:rsid w:val="004846A4"/>
    <w:rsid w:val="00485D79"/>
    <w:rsid w:val="00487671"/>
    <w:rsid w:val="00487D98"/>
    <w:rsid w:val="00487E66"/>
    <w:rsid w:val="00491B75"/>
    <w:rsid w:val="00492626"/>
    <w:rsid w:val="004929D9"/>
    <w:rsid w:val="004935A0"/>
    <w:rsid w:val="00493C21"/>
    <w:rsid w:val="00494231"/>
    <w:rsid w:val="0049541A"/>
    <w:rsid w:val="00495E4B"/>
    <w:rsid w:val="00497B47"/>
    <w:rsid w:val="00497C70"/>
    <w:rsid w:val="004A0AD0"/>
    <w:rsid w:val="004A0EC7"/>
    <w:rsid w:val="004A31C6"/>
    <w:rsid w:val="004A4380"/>
    <w:rsid w:val="004A456B"/>
    <w:rsid w:val="004A554C"/>
    <w:rsid w:val="004A70D9"/>
    <w:rsid w:val="004B3286"/>
    <w:rsid w:val="004B484E"/>
    <w:rsid w:val="004B4C5F"/>
    <w:rsid w:val="004B58D3"/>
    <w:rsid w:val="004B58FF"/>
    <w:rsid w:val="004B6895"/>
    <w:rsid w:val="004C4547"/>
    <w:rsid w:val="004C6B2F"/>
    <w:rsid w:val="004C6CDA"/>
    <w:rsid w:val="004C6DB4"/>
    <w:rsid w:val="004D390A"/>
    <w:rsid w:val="004D3C18"/>
    <w:rsid w:val="004D437B"/>
    <w:rsid w:val="004D49D8"/>
    <w:rsid w:val="004D5C58"/>
    <w:rsid w:val="004D75C0"/>
    <w:rsid w:val="004E0371"/>
    <w:rsid w:val="004E0EC3"/>
    <w:rsid w:val="004E124E"/>
    <w:rsid w:val="004E3B92"/>
    <w:rsid w:val="004E44B3"/>
    <w:rsid w:val="004E53C6"/>
    <w:rsid w:val="004E59F5"/>
    <w:rsid w:val="004E602E"/>
    <w:rsid w:val="004F268C"/>
    <w:rsid w:val="004F2F1A"/>
    <w:rsid w:val="004F308A"/>
    <w:rsid w:val="004F452E"/>
    <w:rsid w:val="004F474B"/>
    <w:rsid w:val="004F50FD"/>
    <w:rsid w:val="004F631B"/>
    <w:rsid w:val="004F63D8"/>
    <w:rsid w:val="004F6E54"/>
    <w:rsid w:val="004F7660"/>
    <w:rsid w:val="0050080A"/>
    <w:rsid w:val="0050536A"/>
    <w:rsid w:val="00506213"/>
    <w:rsid w:val="0051016B"/>
    <w:rsid w:val="0051103E"/>
    <w:rsid w:val="00511265"/>
    <w:rsid w:val="00511F94"/>
    <w:rsid w:val="00512997"/>
    <w:rsid w:val="00513457"/>
    <w:rsid w:val="005141B3"/>
    <w:rsid w:val="005154D3"/>
    <w:rsid w:val="00515856"/>
    <w:rsid w:val="00516AF4"/>
    <w:rsid w:val="00520500"/>
    <w:rsid w:val="0052107F"/>
    <w:rsid w:val="00521D54"/>
    <w:rsid w:val="0052252B"/>
    <w:rsid w:val="005234AA"/>
    <w:rsid w:val="00524C76"/>
    <w:rsid w:val="005254F6"/>
    <w:rsid w:val="005257EA"/>
    <w:rsid w:val="005258CF"/>
    <w:rsid w:val="0052599E"/>
    <w:rsid w:val="00525A66"/>
    <w:rsid w:val="00525A6A"/>
    <w:rsid w:val="00526353"/>
    <w:rsid w:val="00526409"/>
    <w:rsid w:val="005266D7"/>
    <w:rsid w:val="0053041D"/>
    <w:rsid w:val="00531C54"/>
    <w:rsid w:val="00533F9C"/>
    <w:rsid w:val="005348D0"/>
    <w:rsid w:val="005357D8"/>
    <w:rsid w:val="005406E9"/>
    <w:rsid w:val="005417E3"/>
    <w:rsid w:val="00542914"/>
    <w:rsid w:val="00545CE5"/>
    <w:rsid w:val="00545E58"/>
    <w:rsid w:val="00546885"/>
    <w:rsid w:val="00546AA4"/>
    <w:rsid w:val="005506F6"/>
    <w:rsid w:val="00551A3F"/>
    <w:rsid w:val="00551CDF"/>
    <w:rsid w:val="0055292E"/>
    <w:rsid w:val="00552BA1"/>
    <w:rsid w:val="00552C58"/>
    <w:rsid w:val="00552F2F"/>
    <w:rsid w:val="0055380A"/>
    <w:rsid w:val="00554E5F"/>
    <w:rsid w:val="00555A3E"/>
    <w:rsid w:val="00555C79"/>
    <w:rsid w:val="00557879"/>
    <w:rsid w:val="00557B14"/>
    <w:rsid w:val="00557D85"/>
    <w:rsid w:val="00557DEF"/>
    <w:rsid w:val="00560666"/>
    <w:rsid w:val="00563F32"/>
    <w:rsid w:val="005641FC"/>
    <w:rsid w:val="005679CB"/>
    <w:rsid w:val="00571A1B"/>
    <w:rsid w:val="0057206D"/>
    <w:rsid w:val="005722A9"/>
    <w:rsid w:val="005725C5"/>
    <w:rsid w:val="00573528"/>
    <w:rsid w:val="00574DA3"/>
    <w:rsid w:val="005759A7"/>
    <w:rsid w:val="0057693D"/>
    <w:rsid w:val="005800D6"/>
    <w:rsid w:val="005830D1"/>
    <w:rsid w:val="005832B9"/>
    <w:rsid w:val="00590CDF"/>
    <w:rsid w:val="005927F5"/>
    <w:rsid w:val="00592E6F"/>
    <w:rsid w:val="00593E25"/>
    <w:rsid w:val="0059461A"/>
    <w:rsid w:val="005959D9"/>
    <w:rsid w:val="00596B14"/>
    <w:rsid w:val="00596EB7"/>
    <w:rsid w:val="00597B82"/>
    <w:rsid w:val="005A093A"/>
    <w:rsid w:val="005A0A4E"/>
    <w:rsid w:val="005A0A75"/>
    <w:rsid w:val="005A2448"/>
    <w:rsid w:val="005A27A9"/>
    <w:rsid w:val="005A39C0"/>
    <w:rsid w:val="005A7D25"/>
    <w:rsid w:val="005B01DC"/>
    <w:rsid w:val="005B0A21"/>
    <w:rsid w:val="005B0C86"/>
    <w:rsid w:val="005B1E3C"/>
    <w:rsid w:val="005B2308"/>
    <w:rsid w:val="005B311E"/>
    <w:rsid w:val="005C2FDC"/>
    <w:rsid w:val="005C512A"/>
    <w:rsid w:val="005C63F5"/>
    <w:rsid w:val="005D06D9"/>
    <w:rsid w:val="005D0A52"/>
    <w:rsid w:val="005D3105"/>
    <w:rsid w:val="005D32F2"/>
    <w:rsid w:val="005D45FE"/>
    <w:rsid w:val="005D4651"/>
    <w:rsid w:val="005D4EC9"/>
    <w:rsid w:val="005D4ED9"/>
    <w:rsid w:val="005D5126"/>
    <w:rsid w:val="005D6EC3"/>
    <w:rsid w:val="005D7FA1"/>
    <w:rsid w:val="005E12C4"/>
    <w:rsid w:val="005E20AB"/>
    <w:rsid w:val="005E222B"/>
    <w:rsid w:val="005E286E"/>
    <w:rsid w:val="005E2E79"/>
    <w:rsid w:val="005E4481"/>
    <w:rsid w:val="005E4BCE"/>
    <w:rsid w:val="005E50F6"/>
    <w:rsid w:val="005E60ED"/>
    <w:rsid w:val="005F0059"/>
    <w:rsid w:val="005F0095"/>
    <w:rsid w:val="005F06E0"/>
    <w:rsid w:val="005F07EC"/>
    <w:rsid w:val="005F195D"/>
    <w:rsid w:val="005F3291"/>
    <w:rsid w:val="005F33AF"/>
    <w:rsid w:val="005F5939"/>
    <w:rsid w:val="00602387"/>
    <w:rsid w:val="006037AC"/>
    <w:rsid w:val="006037CC"/>
    <w:rsid w:val="0060402F"/>
    <w:rsid w:val="00604BC8"/>
    <w:rsid w:val="00607F54"/>
    <w:rsid w:val="006105B8"/>
    <w:rsid w:val="00611F3B"/>
    <w:rsid w:val="00612069"/>
    <w:rsid w:val="00613CFD"/>
    <w:rsid w:val="0061733F"/>
    <w:rsid w:val="00621AA1"/>
    <w:rsid w:val="006223F1"/>
    <w:rsid w:val="006227C2"/>
    <w:rsid w:val="006228EB"/>
    <w:rsid w:val="00623DB1"/>
    <w:rsid w:val="00625CA6"/>
    <w:rsid w:val="00627FBC"/>
    <w:rsid w:val="00631549"/>
    <w:rsid w:val="00631ABF"/>
    <w:rsid w:val="006321A9"/>
    <w:rsid w:val="006354EB"/>
    <w:rsid w:val="00635B0D"/>
    <w:rsid w:val="00636A61"/>
    <w:rsid w:val="0063773F"/>
    <w:rsid w:val="00637BBE"/>
    <w:rsid w:val="00641D5E"/>
    <w:rsid w:val="00642A65"/>
    <w:rsid w:val="006453BD"/>
    <w:rsid w:val="00646808"/>
    <w:rsid w:val="00650598"/>
    <w:rsid w:val="00651C48"/>
    <w:rsid w:val="00654507"/>
    <w:rsid w:val="00655356"/>
    <w:rsid w:val="00655E28"/>
    <w:rsid w:val="00662572"/>
    <w:rsid w:val="00664305"/>
    <w:rsid w:val="00664728"/>
    <w:rsid w:val="00667651"/>
    <w:rsid w:val="00667B3B"/>
    <w:rsid w:val="00670603"/>
    <w:rsid w:val="0067416F"/>
    <w:rsid w:val="00677B52"/>
    <w:rsid w:val="006800FD"/>
    <w:rsid w:val="00680606"/>
    <w:rsid w:val="006813F8"/>
    <w:rsid w:val="006817D0"/>
    <w:rsid w:val="00681F3E"/>
    <w:rsid w:val="00682B49"/>
    <w:rsid w:val="00685678"/>
    <w:rsid w:val="006868B6"/>
    <w:rsid w:val="00686BD8"/>
    <w:rsid w:val="00686EA8"/>
    <w:rsid w:val="00687371"/>
    <w:rsid w:val="006878EC"/>
    <w:rsid w:val="006911AD"/>
    <w:rsid w:val="0069299A"/>
    <w:rsid w:val="00692B8D"/>
    <w:rsid w:val="00693E68"/>
    <w:rsid w:val="00695367"/>
    <w:rsid w:val="006956A1"/>
    <w:rsid w:val="006957F2"/>
    <w:rsid w:val="0069644D"/>
    <w:rsid w:val="0069678F"/>
    <w:rsid w:val="006970E4"/>
    <w:rsid w:val="006976B5"/>
    <w:rsid w:val="006A3343"/>
    <w:rsid w:val="006A40A5"/>
    <w:rsid w:val="006A61D7"/>
    <w:rsid w:val="006A6FDA"/>
    <w:rsid w:val="006B4DAE"/>
    <w:rsid w:val="006B7EAB"/>
    <w:rsid w:val="006C204A"/>
    <w:rsid w:val="006C2695"/>
    <w:rsid w:val="006C2816"/>
    <w:rsid w:val="006C4B75"/>
    <w:rsid w:val="006C5DC0"/>
    <w:rsid w:val="006C64F3"/>
    <w:rsid w:val="006D0F22"/>
    <w:rsid w:val="006D18BA"/>
    <w:rsid w:val="006D1B79"/>
    <w:rsid w:val="006D4884"/>
    <w:rsid w:val="006D5E8A"/>
    <w:rsid w:val="006E0569"/>
    <w:rsid w:val="006E1DA6"/>
    <w:rsid w:val="006E30B2"/>
    <w:rsid w:val="006E3885"/>
    <w:rsid w:val="006E53B9"/>
    <w:rsid w:val="006E6F4B"/>
    <w:rsid w:val="006F0B20"/>
    <w:rsid w:val="006F29DA"/>
    <w:rsid w:val="006F2BAB"/>
    <w:rsid w:val="006F3D87"/>
    <w:rsid w:val="006F3D91"/>
    <w:rsid w:val="006F3E0E"/>
    <w:rsid w:val="006F628E"/>
    <w:rsid w:val="006F67EA"/>
    <w:rsid w:val="006F68AD"/>
    <w:rsid w:val="006F6E8C"/>
    <w:rsid w:val="00700B2F"/>
    <w:rsid w:val="00701175"/>
    <w:rsid w:val="00702903"/>
    <w:rsid w:val="0070461F"/>
    <w:rsid w:val="007050AE"/>
    <w:rsid w:val="00705C1B"/>
    <w:rsid w:val="00706075"/>
    <w:rsid w:val="00710D0C"/>
    <w:rsid w:val="007112F3"/>
    <w:rsid w:val="00711494"/>
    <w:rsid w:val="0071161F"/>
    <w:rsid w:val="00711FA7"/>
    <w:rsid w:val="007126A1"/>
    <w:rsid w:val="00712BAC"/>
    <w:rsid w:val="00713730"/>
    <w:rsid w:val="007137B3"/>
    <w:rsid w:val="00713AAD"/>
    <w:rsid w:val="00713B1B"/>
    <w:rsid w:val="00715C9A"/>
    <w:rsid w:val="00716359"/>
    <w:rsid w:val="00716545"/>
    <w:rsid w:val="00716F76"/>
    <w:rsid w:val="00720469"/>
    <w:rsid w:val="00720F42"/>
    <w:rsid w:val="00720FBD"/>
    <w:rsid w:val="00721B00"/>
    <w:rsid w:val="00723368"/>
    <w:rsid w:val="00724478"/>
    <w:rsid w:val="00724C36"/>
    <w:rsid w:val="00725774"/>
    <w:rsid w:val="00727309"/>
    <w:rsid w:val="00727357"/>
    <w:rsid w:val="00727907"/>
    <w:rsid w:val="00731511"/>
    <w:rsid w:val="0073193D"/>
    <w:rsid w:val="0073440B"/>
    <w:rsid w:val="00735BC9"/>
    <w:rsid w:val="00736490"/>
    <w:rsid w:val="00741C5B"/>
    <w:rsid w:val="00742115"/>
    <w:rsid w:val="00742901"/>
    <w:rsid w:val="00744BC3"/>
    <w:rsid w:val="00745384"/>
    <w:rsid w:val="00746377"/>
    <w:rsid w:val="0074686E"/>
    <w:rsid w:val="00746925"/>
    <w:rsid w:val="00751C50"/>
    <w:rsid w:val="00752F4E"/>
    <w:rsid w:val="007530CD"/>
    <w:rsid w:val="007530F5"/>
    <w:rsid w:val="007534D3"/>
    <w:rsid w:val="00753852"/>
    <w:rsid w:val="007575DF"/>
    <w:rsid w:val="00760997"/>
    <w:rsid w:val="007613DC"/>
    <w:rsid w:val="00763D3E"/>
    <w:rsid w:val="007648E4"/>
    <w:rsid w:val="007656F4"/>
    <w:rsid w:val="0076736D"/>
    <w:rsid w:val="00767A54"/>
    <w:rsid w:val="00767B4B"/>
    <w:rsid w:val="00772F6A"/>
    <w:rsid w:val="00773B4F"/>
    <w:rsid w:val="00774A77"/>
    <w:rsid w:val="00775228"/>
    <w:rsid w:val="007756E4"/>
    <w:rsid w:val="0077687D"/>
    <w:rsid w:val="00776FAD"/>
    <w:rsid w:val="0077779C"/>
    <w:rsid w:val="00777DD6"/>
    <w:rsid w:val="00777FAB"/>
    <w:rsid w:val="00780B63"/>
    <w:rsid w:val="00781332"/>
    <w:rsid w:val="00781A13"/>
    <w:rsid w:val="00782460"/>
    <w:rsid w:val="00786205"/>
    <w:rsid w:val="00786C67"/>
    <w:rsid w:val="00786EF9"/>
    <w:rsid w:val="00790644"/>
    <w:rsid w:val="00790A58"/>
    <w:rsid w:val="00795733"/>
    <w:rsid w:val="00795B51"/>
    <w:rsid w:val="00795F08"/>
    <w:rsid w:val="0079743B"/>
    <w:rsid w:val="007A32A0"/>
    <w:rsid w:val="007A42A1"/>
    <w:rsid w:val="007A62C6"/>
    <w:rsid w:val="007A64EC"/>
    <w:rsid w:val="007B1F00"/>
    <w:rsid w:val="007B1F3F"/>
    <w:rsid w:val="007B35C1"/>
    <w:rsid w:val="007B3B80"/>
    <w:rsid w:val="007B59EF"/>
    <w:rsid w:val="007B689A"/>
    <w:rsid w:val="007B69EE"/>
    <w:rsid w:val="007B6B77"/>
    <w:rsid w:val="007C028A"/>
    <w:rsid w:val="007C0F2A"/>
    <w:rsid w:val="007C1E47"/>
    <w:rsid w:val="007C27A0"/>
    <w:rsid w:val="007C4C40"/>
    <w:rsid w:val="007C4CE6"/>
    <w:rsid w:val="007C5A60"/>
    <w:rsid w:val="007C63B1"/>
    <w:rsid w:val="007C6D90"/>
    <w:rsid w:val="007C79B8"/>
    <w:rsid w:val="007C7E2F"/>
    <w:rsid w:val="007D010A"/>
    <w:rsid w:val="007D2D96"/>
    <w:rsid w:val="007D3A4D"/>
    <w:rsid w:val="007D431E"/>
    <w:rsid w:val="007D53D7"/>
    <w:rsid w:val="007D6766"/>
    <w:rsid w:val="007D6DEE"/>
    <w:rsid w:val="007D7474"/>
    <w:rsid w:val="007E044C"/>
    <w:rsid w:val="007E12A3"/>
    <w:rsid w:val="007E1804"/>
    <w:rsid w:val="007E1CBE"/>
    <w:rsid w:val="007E1F16"/>
    <w:rsid w:val="007E2278"/>
    <w:rsid w:val="007E30A4"/>
    <w:rsid w:val="007E498D"/>
    <w:rsid w:val="007E52F1"/>
    <w:rsid w:val="007E5C2E"/>
    <w:rsid w:val="007E6CD6"/>
    <w:rsid w:val="007E7048"/>
    <w:rsid w:val="007E72EF"/>
    <w:rsid w:val="007E75F9"/>
    <w:rsid w:val="007E7924"/>
    <w:rsid w:val="007E7EFF"/>
    <w:rsid w:val="007F09DB"/>
    <w:rsid w:val="007F1ED7"/>
    <w:rsid w:val="007F23E1"/>
    <w:rsid w:val="007F303B"/>
    <w:rsid w:val="007F39A3"/>
    <w:rsid w:val="007F4842"/>
    <w:rsid w:val="007F4FA9"/>
    <w:rsid w:val="007F53FD"/>
    <w:rsid w:val="007F57CA"/>
    <w:rsid w:val="007F5C83"/>
    <w:rsid w:val="007F7256"/>
    <w:rsid w:val="007F7B50"/>
    <w:rsid w:val="0080060D"/>
    <w:rsid w:val="00801962"/>
    <w:rsid w:val="00805198"/>
    <w:rsid w:val="008061E4"/>
    <w:rsid w:val="00807140"/>
    <w:rsid w:val="0081015E"/>
    <w:rsid w:val="008118D0"/>
    <w:rsid w:val="008120E8"/>
    <w:rsid w:val="008150AC"/>
    <w:rsid w:val="0081550A"/>
    <w:rsid w:val="00817131"/>
    <w:rsid w:val="00817E34"/>
    <w:rsid w:val="00820D51"/>
    <w:rsid w:val="00823774"/>
    <w:rsid w:val="008239B1"/>
    <w:rsid w:val="0082479B"/>
    <w:rsid w:val="0082587B"/>
    <w:rsid w:val="00825BB3"/>
    <w:rsid w:val="0082617A"/>
    <w:rsid w:val="008263BD"/>
    <w:rsid w:val="00826F77"/>
    <w:rsid w:val="0082745D"/>
    <w:rsid w:val="008276F8"/>
    <w:rsid w:val="008279C7"/>
    <w:rsid w:val="0083097F"/>
    <w:rsid w:val="00831D1B"/>
    <w:rsid w:val="008322E5"/>
    <w:rsid w:val="00832D97"/>
    <w:rsid w:val="00836A7C"/>
    <w:rsid w:val="00837B71"/>
    <w:rsid w:val="0084065C"/>
    <w:rsid w:val="00840769"/>
    <w:rsid w:val="008411EE"/>
    <w:rsid w:val="008423FC"/>
    <w:rsid w:val="00842712"/>
    <w:rsid w:val="008444AB"/>
    <w:rsid w:val="00845A32"/>
    <w:rsid w:val="008464AB"/>
    <w:rsid w:val="008476E7"/>
    <w:rsid w:val="008476F6"/>
    <w:rsid w:val="00847B16"/>
    <w:rsid w:val="00850D35"/>
    <w:rsid w:val="00852C61"/>
    <w:rsid w:val="00853429"/>
    <w:rsid w:val="0085379B"/>
    <w:rsid w:val="00853DB0"/>
    <w:rsid w:val="008544E8"/>
    <w:rsid w:val="0085619B"/>
    <w:rsid w:val="008561EB"/>
    <w:rsid w:val="0086432B"/>
    <w:rsid w:val="008707B8"/>
    <w:rsid w:val="00870E3F"/>
    <w:rsid w:val="00871656"/>
    <w:rsid w:val="008728C4"/>
    <w:rsid w:val="00874802"/>
    <w:rsid w:val="00874E47"/>
    <w:rsid w:val="008802AF"/>
    <w:rsid w:val="00881880"/>
    <w:rsid w:val="00882224"/>
    <w:rsid w:val="00882928"/>
    <w:rsid w:val="00883E03"/>
    <w:rsid w:val="008843E8"/>
    <w:rsid w:val="0088794F"/>
    <w:rsid w:val="00890C93"/>
    <w:rsid w:val="00892D38"/>
    <w:rsid w:val="008946C3"/>
    <w:rsid w:val="0089618C"/>
    <w:rsid w:val="00896E8B"/>
    <w:rsid w:val="008A195A"/>
    <w:rsid w:val="008A5C92"/>
    <w:rsid w:val="008A609B"/>
    <w:rsid w:val="008A7585"/>
    <w:rsid w:val="008B08B1"/>
    <w:rsid w:val="008B18E5"/>
    <w:rsid w:val="008B595A"/>
    <w:rsid w:val="008B6819"/>
    <w:rsid w:val="008B7951"/>
    <w:rsid w:val="008C0B11"/>
    <w:rsid w:val="008C111B"/>
    <w:rsid w:val="008C1900"/>
    <w:rsid w:val="008C19A4"/>
    <w:rsid w:val="008C19D7"/>
    <w:rsid w:val="008C29F5"/>
    <w:rsid w:val="008C2CF1"/>
    <w:rsid w:val="008C4468"/>
    <w:rsid w:val="008C5253"/>
    <w:rsid w:val="008C5561"/>
    <w:rsid w:val="008C596C"/>
    <w:rsid w:val="008D03DF"/>
    <w:rsid w:val="008D2056"/>
    <w:rsid w:val="008D21F1"/>
    <w:rsid w:val="008D230C"/>
    <w:rsid w:val="008D3B36"/>
    <w:rsid w:val="008D60D4"/>
    <w:rsid w:val="008D6CA0"/>
    <w:rsid w:val="008D7555"/>
    <w:rsid w:val="008D7CCA"/>
    <w:rsid w:val="008E1572"/>
    <w:rsid w:val="008E209A"/>
    <w:rsid w:val="008E5C1B"/>
    <w:rsid w:val="008E61FA"/>
    <w:rsid w:val="008E68F3"/>
    <w:rsid w:val="008F068E"/>
    <w:rsid w:val="008F0956"/>
    <w:rsid w:val="008F1C3B"/>
    <w:rsid w:val="008F2078"/>
    <w:rsid w:val="008F2386"/>
    <w:rsid w:val="008F3E60"/>
    <w:rsid w:val="008F44C1"/>
    <w:rsid w:val="008F47A0"/>
    <w:rsid w:val="008F4F10"/>
    <w:rsid w:val="008F5C77"/>
    <w:rsid w:val="008F63DA"/>
    <w:rsid w:val="008F660B"/>
    <w:rsid w:val="008F6FE1"/>
    <w:rsid w:val="008F7E99"/>
    <w:rsid w:val="00900BB0"/>
    <w:rsid w:val="009017A9"/>
    <w:rsid w:val="00901821"/>
    <w:rsid w:val="00902A5F"/>
    <w:rsid w:val="00902BE1"/>
    <w:rsid w:val="00902FFB"/>
    <w:rsid w:val="00904D36"/>
    <w:rsid w:val="00905BF1"/>
    <w:rsid w:val="00905C86"/>
    <w:rsid w:val="0090726B"/>
    <w:rsid w:val="00907524"/>
    <w:rsid w:val="00911243"/>
    <w:rsid w:val="00915ACD"/>
    <w:rsid w:val="009173D9"/>
    <w:rsid w:val="00921E3C"/>
    <w:rsid w:val="00922ABD"/>
    <w:rsid w:val="00923182"/>
    <w:rsid w:val="00924BC9"/>
    <w:rsid w:val="00924F8A"/>
    <w:rsid w:val="00925195"/>
    <w:rsid w:val="0093044B"/>
    <w:rsid w:val="00931665"/>
    <w:rsid w:val="00933520"/>
    <w:rsid w:val="00933D04"/>
    <w:rsid w:val="009341D6"/>
    <w:rsid w:val="0093571C"/>
    <w:rsid w:val="009407B3"/>
    <w:rsid w:val="00940C42"/>
    <w:rsid w:val="00942369"/>
    <w:rsid w:val="0094248D"/>
    <w:rsid w:val="00945D26"/>
    <w:rsid w:val="00945DE0"/>
    <w:rsid w:val="00945E59"/>
    <w:rsid w:val="00946CA1"/>
    <w:rsid w:val="009511DE"/>
    <w:rsid w:val="009514AF"/>
    <w:rsid w:val="009518EB"/>
    <w:rsid w:val="00951D3A"/>
    <w:rsid w:val="00952F8B"/>
    <w:rsid w:val="00953561"/>
    <w:rsid w:val="00953867"/>
    <w:rsid w:val="00953B11"/>
    <w:rsid w:val="00953E91"/>
    <w:rsid w:val="00954101"/>
    <w:rsid w:val="00954731"/>
    <w:rsid w:val="009572F4"/>
    <w:rsid w:val="009579D9"/>
    <w:rsid w:val="00957D1C"/>
    <w:rsid w:val="009611A3"/>
    <w:rsid w:val="0096188B"/>
    <w:rsid w:val="0096228F"/>
    <w:rsid w:val="00962D51"/>
    <w:rsid w:val="00963401"/>
    <w:rsid w:val="0096340A"/>
    <w:rsid w:val="0096474B"/>
    <w:rsid w:val="00964FD4"/>
    <w:rsid w:val="00965748"/>
    <w:rsid w:val="009679DF"/>
    <w:rsid w:val="00971774"/>
    <w:rsid w:val="00972B5E"/>
    <w:rsid w:val="00972BBE"/>
    <w:rsid w:val="00974402"/>
    <w:rsid w:val="009745F0"/>
    <w:rsid w:val="009770BF"/>
    <w:rsid w:val="00980475"/>
    <w:rsid w:val="009820E1"/>
    <w:rsid w:val="00983893"/>
    <w:rsid w:val="00984531"/>
    <w:rsid w:val="00985233"/>
    <w:rsid w:val="009862E0"/>
    <w:rsid w:val="00986F16"/>
    <w:rsid w:val="00987539"/>
    <w:rsid w:val="00992147"/>
    <w:rsid w:val="00994D29"/>
    <w:rsid w:val="00994F4D"/>
    <w:rsid w:val="0099648B"/>
    <w:rsid w:val="009966A6"/>
    <w:rsid w:val="00996714"/>
    <w:rsid w:val="009970A7"/>
    <w:rsid w:val="00997DF5"/>
    <w:rsid w:val="009A002D"/>
    <w:rsid w:val="009A05CF"/>
    <w:rsid w:val="009A18B5"/>
    <w:rsid w:val="009A5B3C"/>
    <w:rsid w:val="009B0B21"/>
    <w:rsid w:val="009B20F6"/>
    <w:rsid w:val="009B2791"/>
    <w:rsid w:val="009B4420"/>
    <w:rsid w:val="009B4A7B"/>
    <w:rsid w:val="009B4DEC"/>
    <w:rsid w:val="009B55C5"/>
    <w:rsid w:val="009B5851"/>
    <w:rsid w:val="009B59E8"/>
    <w:rsid w:val="009B5AB2"/>
    <w:rsid w:val="009B7BF1"/>
    <w:rsid w:val="009C3C04"/>
    <w:rsid w:val="009C3EAF"/>
    <w:rsid w:val="009C52E2"/>
    <w:rsid w:val="009C5F77"/>
    <w:rsid w:val="009D0D2E"/>
    <w:rsid w:val="009D3A37"/>
    <w:rsid w:val="009D4C62"/>
    <w:rsid w:val="009D53CA"/>
    <w:rsid w:val="009D5AED"/>
    <w:rsid w:val="009D66EF"/>
    <w:rsid w:val="009D67B6"/>
    <w:rsid w:val="009E137C"/>
    <w:rsid w:val="009E1C7B"/>
    <w:rsid w:val="009E2295"/>
    <w:rsid w:val="009E2911"/>
    <w:rsid w:val="009E3B74"/>
    <w:rsid w:val="009E3D46"/>
    <w:rsid w:val="009E538F"/>
    <w:rsid w:val="009E55F7"/>
    <w:rsid w:val="009E790E"/>
    <w:rsid w:val="009F0989"/>
    <w:rsid w:val="009F2501"/>
    <w:rsid w:val="009F26BD"/>
    <w:rsid w:val="009F30DB"/>
    <w:rsid w:val="009F4F1E"/>
    <w:rsid w:val="009F6072"/>
    <w:rsid w:val="009F60B4"/>
    <w:rsid w:val="009F7D53"/>
    <w:rsid w:val="00A01299"/>
    <w:rsid w:val="00A01E2F"/>
    <w:rsid w:val="00A02C55"/>
    <w:rsid w:val="00A04186"/>
    <w:rsid w:val="00A04DB9"/>
    <w:rsid w:val="00A06EFF"/>
    <w:rsid w:val="00A07C4C"/>
    <w:rsid w:val="00A10531"/>
    <w:rsid w:val="00A10C01"/>
    <w:rsid w:val="00A10C1B"/>
    <w:rsid w:val="00A10F27"/>
    <w:rsid w:val="00A10FED"/>
    <w:rsid w:val="00A12144"/>
    <w:rsid w:val="00A122B4"/>
    <w:rsid w:val="00A126F1"/>
    <w:rsid w:val="00A133FD"/>
    <w:rsid w:val="00A134C3"/>
    <w:rsid w:val="00A16992"/>
    <w:rsid w:val="00A1716F"/>
    <w:rsid w:val="00A17897"/>
    <w:rsid w:val="00A17B45"/>
    <w:rsid w:val="00A24E52"/>
    <w:rsid w:val="00A25D23"/>
    <w:rsid w:val="00A26920"/>
    <w:rsid w:val="00A276B3"/>
    <w:rsid w:val="00A350F5"/>
    <w:rsid w:val="00A35106"/>
    <w:rsid w:val="00A355B9"/>
    <w:rsid w:val="00A40128"/>
    <w:rsid w:val="00A402B5"/>
    <w:rsid w:val="00A40351"/>
    <w:rsid w:val="00A41884"/>
    <w:rsid w:val="00A4250D"/>
    <w:rsid w:val="00A435C4"/>
    <w:rsid w:val="00A44846"/>
    <w:rsid w:val="00A45946"/>
    <w:rsid w:val="00A475E0"/>
    <w:rsid w:val="00A506EC"/>
    <w:rsid w:val="00A52A8D"/>
    <w:rsid w:val="00A54077"/>
    <w:rsid w:val="00A54757"/>
    <w:rsid w:val="00A555DC"/>
    <w:rsid w:val="00A56FFF"/>
    <w:rsid w:val="00A57380"/>
    <w:rsid w:val="00A57394"/>
    <w:rsid w:val="00A57615"/>
    <w:rsid w:val="00A5793C"/>
    <w:rsid w:val="00A60BD2"/>
    <w:rsid w:val="00A6174A"/>
    <w:rsid w:val="00A62834"/>
    <w:rsid w:val="00A630DF"/>
    <w:rsid w:val="00A63AA6"/>
    <w:rsid w:val="00A65789"/>
    <w:rsid w:val="00A65C84"/>
    <w:rsid w:val="00A66A33"/>
    <w:rsid w:val="00A67B95"/>
    <w:rsid w:val="00A67DD3"/>
    <w:rsid w:val="00A73621"/>
    <w:rsid w:val="00A7541F"/>
    <w:rsid w:val="00A7720F"/>
    <w:rsid w:val="00A7765B"/>
    <w:rsid w:val="00A81029"/>
    <w:rsid w:val="00A810EC"/>
    <w:rsid w:val="00A8143D"/>
    <w:rsid w:val="00A8323F"/>
    <w:rsid w:val="00A8343A"/>
    <w:rsid w:val="00A90923"/>
    <w:rsid w:val="00A93CF5"/>
    <w:rsid w:val="00A94171"/>
    <w:rsid w:val="00A96129"/>
    <w:rsid w:val="00AA0BAC"/>
    <w:rsid w:val="00AA0D66"/>
    <w:rsid w:val="00AA1C2E"/>
    <w:rsid w:val="00AA2B02"/>
    <w:rsid w:val="00AA4C15"/>
    <w:rsid w:val="00AA537F"/>
    <w:rsid w:val="00AA610E"/>
    <w:rsid w:val="00AA6562"/>
    <w:rsid w:val="00AA6C95"/>
    <w:rsid w:val="00AA75B5"/>
    <w:rsid w:val="00AB2B14"/>
    <w:rsid w:val="00AB3033"/>
    <w:rsid w:val="00AB4E57"/>
    <w:rsid w:val="00AB5424"/>
    <w:rsid w:val="00AB5F05"/>
    <w:rsid w:val="00AB63C7"/>
    <w:rsid w:val="00AB7E62"/>
    <w:rsid w:val="00AC0B1E"/>
    <w:rsid w:val="00AC18CB"/>
    <w:rsid w:val="00AC205D"/>
    <w:rsid w:val="00AC3E3E"/>
    <w:rsid w:val="00AC4B97"/>
    <w:rsid w:val="00AC5A37"/>
    <w:rsid w:val="00AC669D"/>
    <w:rsid w:val="00AD038B"/>
    <w:rsid w:val="00AD041F"/>
    <w:rsid w:val="00AD1A83"/>
    <w:rsid w:val="00AD1CE2"/>
    <w:rsid w:val="00AD2F20"/>
    <w:rsid w:val="00AD42E8"/>
    <w:rsid w:val="00AD5154"/>
    <w:rsid w:val="00AD58EC"/>
    <w:rsid w:val="00AD5C5C"/>
    <w:rsid w:val="00AD5D09"/>
    <w:rsid w:val="00AD7F99"/>
    <w:rsid w:val="00AE1717"/>
    <w:rsid w:val="00AE4B1C"/>
    <w:rsid w:val="00AE522B"/>
    <w:rsid w:val="00AE5493"/>
    <w:rsid w:val="00AE6A61"/>
    <w:rsid w:val="00AF0B6F"/>
    <w:rsid w:val="00AF1C1C"/>
    <w:rsid w:val="00AF1CBC"/>
    <w:rsid w:val="00AF2B31"/>
    <w:rsid w:val="00AF550A"/>
    <w:rsid w:val="00B016EE"/>
    <w:rsid w:val="00B01945"/>
    <w:rsid w:val="00B02050"/>
    <w:rsid w:val="00B02F90"/>
    <w:rsid w:val="00B04811"/>
    <w:rsid w:val="00B05771"/>
    <w:rsid w:val="00B05E2A"/>
    <w:rsid w:val="00B05F9F"/>
    <w:rsid w:val="00B105C2"/>
    <w:rsid w:val="00B11DE1"/>
    <w:rsid w:val="00B13799"/>
    <w:rsid w:val="00B17915"/>
    <w:rsid w:val="00B203A9"/>
    <w:rsid w:val="00B209F1"/>
    <w:rsid w:val="00B23613"/>
    <w:rsid w:val="00B23C5F"/>
    <w:rsid w:val="00B2566A"/>
    <w:rsid w:val="00B257DC"/>
    <w:rsid w:val="00B26034"/>
    <w:rsid w:val="00B270F2"/>
    <w:rsid w:val="00B302D3"/>
    <w:rsid w:val="00B305D6"/>
    <w:rsid w:val="00B3100B"/>
    <w:rsid w:val="00B32221"/>
    <w:rsid w:val="00B36456"/>
    <w:rsid w:val="00B37124"/>
    <w:rsid w:val="00B371E9"/>
    <w:rsid w:val="00B37BF2"/>
    <w:rsid w:val="00B40ADD"/>
    <w:rsid w:val="00B41B0E"/>
    <w:rsid w:val="00B42276"/>
    <w:rsid w:val="00B42591"/>
    <w:rsid w:val="00B4307E"/>
    <w:rsid w:val="00B474E6"/>
    <w:rsid w:val="00B50CA2"/>
    <w:rsid w:val="00B50F6D"/>
    <w:rsid w:val="00B51D42"/>
    <w:rsid w:val="00B53C3B"/>
    <w:rsid w:val="00B548E5"/>
    <w:rsid w:val="00B551EB"/>
    <w:rsid w:val="00B560E0"/>
    <w:rsid w:val="00B60C7D"/>
    <w:rsid w:val="00B60E3B"/>
    <w:rsid w:val="00B61E14"/>
    <w:rsid w:val="00B632F9"/>
    <w:rsid w:val="00B66250"/>
    <w:rsid w:val="00B67591"/>
    <w:rsid w:val="00B6768F"/>
    <w:rsid w:val="00B7009B"/>
    <w:rsid w:val="00B71E8C"/>
    <w:rsid w:val="00B75D4C"/>
    <w:rsid w:val="00B77E77"/>
    <w:rsid w:val="00B800E5"/>
    <w:rsid w:val="00B828AE"/>
    <w:rsid w:val="00B82D0C"/>
    <w:rsid w:val="00B85137"/>
    <w:rsid w:val="00B8792C"/>
    <w:rsid w:val="00B91731"/>
    <w:rsid w:val="00B93E11"/>
    <w:rsid w:val="00B95100"/>
    <w:rsid w:val="00B96992"/>
    <w:rsid w:val="00BA089B"/>
    <w:rsid w:val="00BA0EE2"/>
    <w:rsid w:val="00BA2FD1"/>
    <w:rsid w:val="00BA3010"/>
    <w:rsid w:val="00BA7252"/>
    <w:rsid w:val="00BA7CD4"/>
    <w:rsid w:val="00BB13BE"/>
    <w:rsid w:val="00BB25F0"/>
    <w:rsid w:val="00BB304F"/>
    <w:rsid w:val="00BB5C17"/>
    <w:rsid w:val="00BB64E4"/>
    <w:rsid w:val="00BB6F16"/>
    <w:rsid w:val="00BB7433"/>
    <w:rsid w:val="00BC06D8"/>
    <w:rsid w:val="00BC3ED4"/>
    <w:rsid w:val="00BC40F1"/>
    <w:rsid w:val="00BC411C"/>
    <w:rsid w:val="00BC4D77"/>
    <w:rsid w:val="00BC7C65"/>
    <w:rsid w:val="00BD30B9"/>
    <w:rsid w:val="00BD50BE"/>
    <w:rsid w:val="00BD574E"/>
    <w:rsid w:val="00BD6D3A"/>
    <w:rsid w:val="00BD6FEA"/>
    <w:rsid w:val="00BD718E"/>
    <w:rsid w:val="00BD7F54"/>
    <w:rsid w:val="00BE5D5D"/>
    <w:rsid w:val="00BE7039"/>
    <w:rsid w:val="00BE79AE"/>
    <w:rsid w:val="00BF006B"/>
    <w:rsid w:val="00BF2996"/>
    <w:rsid w:val="00BF502E"/>
    <w:rsid w:val="00BF6145"/>
    <w:rsid w:val="00BF653B"/>
    <w:rsid w:val="00BF7FC5"/>
    <w:rsid w:val="00C00B94"/>
    <w:rsid w:val="00C01878"/>
    <w:rsid w:val="00C01A51"/>
    <w:rsid w:val="00C070C0"/>
    <w:rsid w:val="00C103F1"/>
    <w:rsid w:val="00C10C90"/>
    <w:rsid w:val="00C10E49"/>
    <w:rsid w:val="00C10EBE"/>
    <w:rsid w:val="00C11128"/>
    <w:rsid w:val="00C123D3"/>
    <w:rsid w:val="00C126BE"/>
    <w:rsid w:val="00C14D5F"/>
    <w:rsid w:val="00C1502F"/>
    <w:rsid w:val="00C161AB"/>
    <w:rsid w:val="00C1799D"/>
    <w:rsid w:val="00C17FD9"/>
    <w:rsid w:val="00C20F41"/>
    <w:rsid w:val="00C218C1"/>
    <w:rsid w:val="00C2527D"/>
    <w:rsid w:val="00C26280"/>
    <w:rsid w:val="00C276FA"/>
    <w:rsid w:val="00C27D1A"/>
    <w:rsid w:val="00C30285"/>
    <w:rsid w:val="00C30334"/>
    <w:rsid w:val="00C30DE3"/>
    <w:rsid w:val="00C31C66"/>
    <w:rsid w:val="00C324FA"/>
    <w:rsid w:val="00C32775"/>
    <w:rsid w:val="00C3297D"/>
    <w:rsid w:val="00C32B64"/>
    <w:rsid w:val="00C33CB6"/>
    <w:rsid w:val="00C34465"/>
    <w:rsid w:val="00C34EA7"/>
    <w:rsid w:val="00C35FE2"/>
    <w:rsid w:val="00C36B72"/>
    <w:rsid w:val="00C416D6"/>
    <w:rsid w:val="00C41D34"/>
    <w:rsid w:val="00C42E8A"/>
    <w:rsid w:val="00C43F51"/>
    <w:rsid w:val="00C4458D"/>
    <w:rsid w:val="00C44624"/>
    <w:rsid w:val="00C45C69"/>
    <w:rsid w:val="00C467ED"/>
    <w:rsid w:val="00C46F01"/>
    <w:rsid w:val="00C47AD6"/>
    <w:rsid w:val="00C47AED"/>
    <w:rsid w:val="00C47BB2"/>
    <w:rsid w:val="00C508F0"/>
    <w:rsid w:val="00C50E7D"/>
    <w:rsid w:val="00C53671"/>
    <w:rsid w:val="00C5470A"/>
    <w:rsid w:val="00C556E0"/>
    <w:rsid w:val="00C55836"/>
    <w:rsid w:val="00C57030"/>
    <w:rsid w:val="00C571DA"/>
    <w:rsid w:val="00C5792D"/>
    <w:rsid w:val="00C6032F"/>
    <w:rsid w:val="00C60F7F"/>
    <w:rsid w:val="00C60FF4"/>
    <w:rsid w:val="00C6489B"/>
    <w:rsid w:val="00C64947"/>
    <w:rsid w:val="00C65D71"/>
    <w:rsid w:val="00C677AB"/>
    <w:rsid w:val="00C70947"/>
    <w:rsid w:val="00C71646"/>
    <w:rsid w:val="00C7224F"/>
    <w:rsid w:val="00C75C55"/>
    <w:rsid w:val="00C76369"/>
    <w:rsid w:val="00C76706"/>
    <w:rsid w:val="00C76F1B"/>
    <w:rsid w:val="00C82211"/>
    <w:rsid w:val="00C836F6"/>
    <w:rsid w:val="00C84AD8"/>
    <w:rsid w:val="00C87C23"/>
    <w:rsid w:val="00C926FA"/>
    <w:rsid w:val="00C9535B"/>
    <w:rsid w:val="00CA2DD3"/>
    <w:rsid w:val="00CA2DFD"/>
    <w:rsid w:val="00CA3E64"/>
    <w:rsid w:val="00CA4219"/>
    <w:rsid w:val="00CA6F22"/>
    <w:rsid w:val="00CB167B"/>
    <w:rsid w:val="00CB4377"/>
    <w:rsid w:val="00CB4907"/>
    <w:rsid w:val="00CB53C2"/>
    <w:rsid w:val="00CB5A78"/>
    <w:rsid w:val="00CC22EA"/>
    <w:rsid w:val="00CC22F2"/>
    <w:rsid w:val="00CC5C33"/>
    <w:rsid w:val="00CC7423"/>
    <w:rsid w:val="00CD1B70"/>
    <w:rsid w:val="00CD2939"/>
    <w:rsid w:val="00CD343F"/>
    <w:rsid w:val="00CD4273"/>
    <w:rsid w:val="00CD5E98"/>
    <w:rsid w:val="00CE002A"/>
    <w:rsid w:val="00CE28E8"/>
    <w:rsid w:val="00CE363E"/>
    <w:rsid w:val="00CE3D94"/>
    <w:rsid w:val="00CE3F23"/>
    <w:rsid w:val="00CE4854"/>
    <w:rsid w:val="00CF0097"/>
    <w:rsid w:val="00CF4FA0"/>
    <w:rsid w:val="00CF6038"/>
    <w:rsid w:val="00CF60A9"/>
    <w:rsid w:val="00CF67DC"/>
    <w:rsid w:val="00D01E97"/>
    <w:rsid w:val="00D023CE"/>
    <w:rsid w:val="00D02E7E"/>
    <w:rsid w:val="00D03E0A"/>
    <w:rsid w:val="00D0425B"/>
    <w:rsid w:val="00D04383"/>
    <w:rsid w:val="00D05031"/>
    <w:rsid w:val="00D05257"/>
    <w:rsid w:val="00D05EAD"/>
    <w:rsid w:val="00D07688"/>
    <w:rsid w:val="00D10AB7"/>
    <w:rsid w:val="00D10BC6"/>
    <w:rsid w:val="00D10F33"/>
    <w:rsid w:val="00D111F5"/>
    <w:rsid w:val="00D11F50"/>
    <w:rsid w:val="00D1581A"/>
    <w:rsid w:val="00D15D21"/>
    <w:rsid w:val="00D202D2"/>
    <w:rsid w:val="00D210BA"/>
    <w:rsid w:val="00D211F3"/>
    <w:rsid w:val="00D2381C"/>
    <w:rsid w:val="00D2416E"/>
    <w:rsid w:val="00D25EDD"/>
    <w:rsid w:val="00D27664"/>
    <w:rsid w:val="00D27FE0"/>
    <w:rsid w:val="00D301DA"/>
    <w:rsid w:val="00D3533D"/>
    <w:rsid w:val="00D358FA"/>
    <w:rsid w:val="00D36189"/>
    <w:rsid w:val="00D36293"/>
    <w:rsid w:val="00D41BB9"/>
    <w:rsid w:val="00D42352"/>
    <w:rsid w:val="00D427DB"/>
    <w:rsid w:val="00D43D47"/>
    <w:rsid w:val="00D44D9E"/>
    <w:rsid w:val="00D4640A"/>
    <w:rsid w:val="00D4667C"/>
    <w:rsid w:val="00D46E67"/>
    <w:rsid w:val="00D47E49"/>
    <w:rsid w:val="00D50471"/>
    <w:rsid w:val="00D510B5"/>
    <w:rsid w:val="00D544E5"/>
    <w:rsid w:val="00D556EF"/>
    <w:rsid w:val="00D5600E"/>
    <w:rsid w:val="00D56377"/>
    <w:rsid w:val="00D565F0"/>
    <w:rsid w:val="00D60863"/>
    <w:rsid w:val="00D62117"/>
    <w:rsid w:val="00D629BC"/>
    <w:rsid w:val="00D642D9"/>
    <w:rsid w:val="00D66E7D"/>
    <w:rsid w:val="00D678C0"/>
    <w:rsid w:val="00D7010D"/>
    <w:rsid w:val="00D70AF4"/>
    <w:rsid w:val="00D70FC5"/>
    <w:rsid w:val="00D73E66"/>
    <w:rsid w:val="00D742BB"/>
    <w:rsid w:val="00D743E7"/>
    <w:rsid w:val="00D74C30"/>
    <w:rsid w:val="00D76809"/>
    <w:rsid w:val="00D77EE4"/>
    <w:rsid w:val="00D80CE5"/>
    <w:rsid w:val="00D81767"/>
    <w:rsid w:val="00D81B06"/>
    <w:rsid w:val="00D81FBE"/>
    <w:rsid w:val="00D83C58"/>
    <w:rsid w:val="00D86F51"/>
    <w:rsid w:val="00D87A8A"/>
    <w:rsid w:val="00D911CB"/>
    <w:rsid w:val="00D91DC0"/>
    <w:rsid w:val="00D927C6"/>
    <w:rsid w:val="00D92F3D"/>
    <w:rsid w:val="00D932D5"/>
    <w:rsid w:val="00D93582"/>
    <w:rsid w:val="00D94CCB"/>
    <w:rsid w:val="00D967DA"/>
    <w:rsid w:val="00D9689B"/>
    <w:rsid w:val="00DA0168"/>
    <w:rsid w:val="00DA0451"/>
    <w:rsid w:val="00DA0A9A"/>
    <w:rsid w:val="00DA1705"/>
    <w:rsid w:val="00DA3875"/>
    <w:rsid w:val="00DA4992"/>
    <w:rsid w:val="00DA7004"/>
    <w:rsid w:val="00DA7536"/>
    <w:rsid w:val="00DB0C43"/>
    <w:rsid w:val="00DB0E69"/>
    <w:rsid w:val="00DB10A7"/>
    <w:rsid w:val="00DB1470"/>
    <w:rsid w:val="00DB1A5D"/>
    <w:rsid w:val="00DB24F3"/>
    <w:rsid w:val="00DB37A9"/>
    <w:rsid w:val="00DB3F4F"/>
    <w:rsid w:val="00DB4E15"/>
    <w:rsid w:val="00DB536B"/>
    <w:rsid w:val="00DB57B0"/>
    <w:rsid w:val="00DB6BFB"/>
    <w:rsid w:val="00DB6FB4"/>
    <w:rsid w:val="00DC04B7"/>
    <w:rsid w:val="00DC0CD5"/>
    <w:rsid w:val="00DC0CE5"/>
    <w:rsid w:val="00DC2389"/>
    <w:rsid w:val="00DC5935"/>
    <w:rsid w:val="00DC5DA0"/>
    <w:rsid w:val="00DC6D2E"/>
    <w:rsid w:val="00DC7B5C"/>
    <w:rsid w:val="00DD14A5"/>
    <w:rsid w:val="00DD177B"/>
    <w:rsid w:val="00DD2DC0"/>
    <w:rsid w:val="00DD3767"/>
    <w:rsid w:val="00DD3959"/>
    <w:rsid w:val="00DD3DD6"/>
    <w:rsid w:val="00DD40A6"/>
    <w:rsid w:val="00DD4125"/>
    <w:rsid w:val="00DD4E7B"/>
    <w:rsid w:val="00DD5ECE"/>
    <w:rsid w:val="00DD7140"/>
    <w:rsid w:val="00DE20E5"/>
    <w:rsid w:val="00DE2B24"/>
    <w:rsid w:val="00DE2F09"/>
    <w:rsid w:val="00DE4033"/>
    <w:rsid w:val="00DE4A3C"/>
    <w:rsid w:val="00DE6180"/>
    <w:rsid w:val="00DE6322"/>
    <w:rsid w:val="00DE7287"/>
    <w:rsid w:val="00DF1764"/>
    <w:rsid w:val="00DF1B44"/>
    <w:rsid w:val="00DF2A29"/>
    <w:rsid w:val="00DF3A47"/>
    <w:rsid w:val="00DF41C5"/>
    <w:rsid w:val="00DF447A"/>
    <w:rsid w:val="00DF4833"/>
    <w:rsid w:val="00DF5DA5"/>
    <w:rsid w:val="00DF5E7F"/>
    <w:rsid w:val="00DF7FBA"/>
    <w:rsid w:val="00E01509"/>
    <w:rsid w:val="00E01B34"/>
    <w:rsid w:val="00E02191"/>
    <w:rsid w:val="00E02470"/>
    <w:rsid w:val="00E024EE"/>
    <w:rsid w:val="00E02C10"/>
    <w:rsid w:val="00E047E2"/>
    <w:rsid w:val="00E04EA1"/>
    <w:rsid w:val="00E0516C"/>
    <w:rsid w:val="00E07E74"/>
    <w:rsid w:val="00E10286"/>
    <w:rsid w:val="00E10BAF"/>
    <w:rsid w:val="00E10C09"/>
    <w:rsid w:val="00E11016"/>
    <w:rsid w:val="00E11666"/>
    <w:rsid w:val="00E1239D"/>
    <w:rsid w:val="00E13592"/>
    <w:rsid w:val="00E149DC"/>
    <w:rsid w:val="00E156C0"/>
    <w:rsid w:val="00E17034"/>
    <w:rsid w:val="00E22119"/>
    <w:rsid w:val="00E246D6"/>
    <w:rsid w:val="00E24813"/>
    <w:rsid w:val="00E2711E"/>
    <w:rsid w:val="00E30B44"/>
    <w:rsid w:val="00E33024"/>
    <w:rsid w:val="00E3472E"/>
    <w:rsid w:val="00E44425"/>
    <w:rsid w:val="00E446CF"/>
    <w:rsid w:val="00E45542"/>
    <w:rsid w:val="00E456EA"/>
    <w:rsid w:val="00E53809"/>
    <w:rsid w:val="00E53B6E"/>
    <w:rsid w:val="00E549C1"/>
    <w:rsid w:val="00E55330"/>
    <w:rsid w:val="00E5614F"/>
    <w:rsid w:val="00E56CDE"/>
    <w:rsid w:val="00E60ADA"/>
    <w:rsid w:val="00E6117F"/>
    <w:rsid w:val="00E63246"/>
    <w:rsid w:val="00E64F59"/>
    <w:rsid w:val="00E66B62"/>
    <w:rsid w:val="00E66B7F"/>
    <w:rsid w:val="00E66C03"/>
    <w:rsid w:val="00E66F04"/>
    <w:rsid w:val="00E7396A"/>
    <w:rsid w:val="00E75998"/>
    <w:rsid w:val="00E76040"/>
    <w:rsid w:val="00E76F1F"/>
    <w:rsid w:val="00E80B4F"/>
    <w:rsid w:val="00E8143E"/>
    <w:rsid w:val="00E83BE9"/>
    <w:rsid w:val="00E85B27"/>
    <w:rsid w:val="00E85C8A"/>
    <w:rsid w:val="00E86DC8"/>
    <w:rsid w:val="00E92B84"/>
    <w:rsid w:val="00E9325E"/>
    <w:rsid w:val="00E9337B"/>
    <w:rsid w:val="00E9421B"/>
    <w:rsid w:val="00E959AB"/>
    <w:rsid w:val="00E9656C"/>
    <w:rsid w:val="00EA00FB"/>
    <w:rsid w:val="00EA031E"/>
    <w:rsid w:val="00EA04E9"/>
    <w:rsid w:val="00EA0BCD"/>
    <w:rsid w:val="00EA0CF5"/>
    <w:rsid w:val="00EA1CD9"/>
    <w:rsid w:val="00EA48EA"/>
    <w:rsid w:val="00EA613D"/>
    <w:rsid w:val="00EA629C"/>
    <w:rsid w:val="00EB120F"/>
    <w:rsid w:val="00EB1D29"/>
    <w:rsid w:val="00EB2BEF"/>
    <w:rsid w:val="00EB34B5"/>
    <w:rsid w:val="00EB3D50"/>
    <w:rsid w:val="00EB7F4B"/>
    <w:rsid w:val="00EC0498"/>
    <w:rsid w:val="00EC0FA8"/>
    <w:rsid w:val="00EC1204"/>
    <w:rsid w:val="00EC30C1"/>
    <w:rsid w:val="00EC30E4"/>
    <w:rsid w:val="00EC36ED"/>
    <w:rsid w:val="00EC49C2"/>
    <w:rsid w:val="00EC5D28"/>
    <w:rsid w:val="00EC74AE"/>
    <w:rsid w:val="00ED0E44"/>
    <w:rsid w:val="00ED3B0C"/>
    <w:rsid w:val="00ED434B"/>
    <w:rsid w:val="00ED679D"/>
    <w:rsid w:val="00ED7373"/>
    <w:rsid w:val="00ED7547"/>
    <w:rsid w:val="00ED758C"/>
    <w:rsid w:val="00EE15B3"/>
    <w:rsid w:val="00EE1792"/>
    <w:rsid w:val="00EE2457"/>
    <w:rsid w:val="00EE2F21"/>
    <w:rsid w:val="00EE3138"/>
    <w:rsid w:val="00EE3887"/>
    <w:rsid w:val="00EE490B"/>
    <w:rsid w:val="00EE4C1F"/>
    <w:rsid w:val="00EE5A86"/>
    <w:rsid w:val="00EE5D15"/>
    <w:rsid w:val="00EE6AAA"/>
    <w:rsid w:val="00EE6F5E"/>
    <w:rsid w:val="00EF1AC4"/>
    <w:rsid w:val="00EF1F9B"/>
    <w:rsid w:val="00EF44FE"/>
    <w:rsid w:val="00EF461A"/>
    <w:rsid w:val="00EF5410"/>
    <w:rsid w:val="00EF5C85"/>
    <w:rsid w:val="00EF72E5"/>
    <w:rsid w:val="00EF7898"/>
    <w:rsid w:val="00F00D10"/>
    <w:rsid w:val="00F00E33"/>
    <w:rsid w:val="00F010F5"/>
    <w:rsid w:val="00F024B9"/>
    <w:rsid w:val="00F025E7"/>
    <w:rsid w:val="00F03652"/>
    <w:rsid w:val="00F05159"/>
    <w:rsid w:val="00F055A5"/>
    <w:rsid w:val="00F117C3"/>
    <w:rsid w:val="00F12729"/>
    <w:rsid w:val="00F12F26"/>
    <w:rsid w:val="00F136EA"/>
    <w:rsid w:val="00F147A2"/>
    <w:rsid w:val="00F15180"/>
    <w:rsid w:val="00F15F19"/>
    <w:rsid w:val="00F16AF0"/>
    <w:rsid w:val="00F20385"/>
    <w:rsid w:val="00F21597"/>
    <w:rsid w:val="00F22040"/>
    <w:rsid w:val="00F227E5"/>
    <w:rsid w:val="00F235D8"/>
    <w:rsid w:val="00F26B8C"/>
    <w:rsid w:val="00F3118F"/>
    <w:rsid w:val="00F3183F"/>
    <w:rsid w:val="00F32085"/>
    <w:rsid w:val="00F32ADE"/>
    <w:rsid w:val="00F364EE"/>
    <w:rsid w:val="00F37467"/>
    <w:rsid w:val="00F40831"/>
    <w:rsid w:val="00F420C1"/>
    <w:rsid w:val="00F42BA4"/>
    <w:rsid w:val="00F447D5"/>
    <w:rsid w:val="00F46159"/>
    <w:rsid w:val="00F46DE4"/>
    <w:rsid w:val="00F472B8"/>
    <w:rsid w:val="00F51568"/>
    <w:rsid w:val="00F5186E"/>
    <w:rsid w:val="00F51BE2"/>
    <w:rsid w:val="00F52942"/>
    <w:rsid w:val="00F5344F"/>
    <w:rsid w:val="00F54072"/>
    <w:rsid w:val="00F54196"/>
    <w:rsid w:val="00F55DFE"/>
    <w:rsid w:val="00F575C4"/>
    <w:rsid w:val="00F6004D"/>
    <w:rsid w:val="00F60481"/>
    <w:rsid w:val="00F6313C"/>
    <w:rsid w:val="00F63424"/>
    <w:rsid w:val="00F65084"/>
    <w:rsid w:val="00F654FB"/>
    <w:rsid w:val="00F66B4D"/>
    <w:rsid w:val="00F6772A"/>
    <w:rsid w:val="00F6789D"/>
    <w:rsid w:val="00F67F0E"/>
    <w:rsid w:val="00F702EF"/>
    <w:rsid w:val="00F709D7"/>
    <w:rsid w:val="00F71CFD"/>
    <w:rsid w:val="00F74308"/>
    <w:rsid w:val="00F75A48"/>
    <w:rsid w:val="00F75D0F"/>
    <w:rsid w:val="00F77184"/>
    <w:rsid w:val="00F81E26"/>
    <w:rsid w:val="00F8379A"/>
    <w:rsid w:val="00F837AB"/>
    <w:rsid w:val="00F8381C"/>
    <w:rsid w:val="00F839C7"/>
    <w:rsid w:val="00F83A23"/>
    <w:rsid w:val="00F859BF"/>
    <w:rsid w:val="00F874B4"/>
    <w:rsid w:val="00F879B6"/>
    <w:rsid w:val="00F87E8F"/>
    <w:rsid w:val="00F91843"/>
    <w:rsid w:val="00F92541"/>
    <w:rsid w:val="00F9283E"/>
    <w:rsid w:val="00F93A3B"/>
    <w:rsid w:val="00F94CD9"/>
    <w:rsid w:val="00F94D9A"/>
    <w:rsid w:val="00F95AA3"/>
    <w:rsid w:val="00F97CC6"/>
    <w:rsid w:val="00FA0E14"/>
    <w:rsid w:val="00FA11C0"/>
    <w:rsid w:val="00FA1846"/>
    <w:rsid w:val="00FA207D"/>
    <w:rsid w:val="00FA2528"/>
    <w:rsid w:val="00FA263D"/>
    <w:rsid w:val="00FA2E34"/>
    <w:rsid w:val="00FA3010"/>
    <w:rsid w:val="00FA3641"/>
    <w:rsid w:val="00FA6BA2"/>
    <w:rsid w:val="00FA7B03"/>
    <w:rsid w:val="00FB1A2F"/>
    <w:rsid w:val="00FB296E"/>
    <w:rsid w:val="00FB2CD0"/>
    <w:rsid w:val="00FB2ECF"/>
    <w:rsid w:val="00FB346D"/>
    <w:rsid w:val="00FB473A"/>
    <w:rsid w:val="00FB539D"/>
    <w:rsid w:val="00FB5D26"/>
    <w:rsid w:val="00FB6542"/>
    <w:rsid w:val="00FB70A3"/>
    <w:rsid w:val="00FC047D"/>
    <w:rsid w:val="00FC0682"/>
    <w:rsid w:val="00FC257E"/>
    <w:rsid w:val="00FC5483"/>
    <w:rsid w:val="00FC60D6"/>
    <w:rsid w:val="00FD0CC9"/>
    <w:rsid w:val="00FD18AD"/>
    <w:rsid w:val="00FD1914"/>
    <w:rsid w:val="00FD2E94"/>
    <w:rsid w:val="00FD3B30"/>
    <w:rsid w:val="00FD3BB9"/>
    <w:rsid w:val="00FD3EED"/>
    <w:rsid w:val="00FD42A9"/>
    <w:rsid w:val="00FD6B8C"/>
    <w:rsid w:val="00FD713C"/>
    <w:rsid w:val="00FE0D50"/>
    <w:rsid w:val="00FE3359"/>
    <w:rsid w:val="00FE3668"/>
    <w:rsid w:val="00FE3FAC"/>
    <w:rsid w:val="00FE4C1A"/>
    <w:rsid w:val="00FE4C84"/>
    <w:rsid w:val="00FE4F53"/>
    <w:rsid w:val="00FE5C85"/>
    <w:rsid w:val="00FE772A"/>
    <w:rsid w:val="00FF2517"/>
    <w:rsid w:val="00FF2863"/>
    <w:rsid w:val="00FF2F28"/>
    <w:rsid w:val="00FF304C"/>
    <w:rsid w:val="00FF3546"/>
    <w:rsid w:val="00FF3A5A"/>
    <w:rsid w:val="00FF3BAF"/>
    <w:rsid w:val="00FF465C"/>
    <w:rsid w:val="00FF5456"/>
    <w:rsid w:val="00FF6E6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3F8"/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813F8"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rsid w:val="006813F8"/>
    <w:pPr>
      <w:keepNext/>
      <w:spacing w:line="360" w:lineRule="auto"/>
      <w:ind w:right="-569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6813F8"/>
    <w:pPr>
      <w:spacing w:line="360" w:lineRule="auto"/>
      <w:jc w:val="both"/>
    </w:pPr>
  </w:style>
  <w:style w:type="paragraph" w:customStyle="1" w:styleId="subhead">
    <w:name w:val="subhead"/>
    <w:basedOn w:val="Standard"/>
    <w:rsid w:val="006813F8"/>
    <w:pPr>
      <w:spacing w:after="120" w:line="360" w:lineRule="auto"/>
      <w:ind w:left="720" w:right="2267"/>
      <w:jc w:val="both"/>
    </w:pPr>
    <w:rPr>
      <w:rFonts w:ascii="Helvetica" w:hAnsi="Helvetica" w:cs="Times New Roman"/>
      <w:u w:val="single"/>
    </w:rPr>
  </w:style>
  <w:style w:type="paragraph" w:styleId="Kopfzeile">
    <w:name w:val="header"/>
    <w:basedOn w:val="Standard"/>
    <w:rsid w:val="006813F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813F8"/>
    <w:rPr>
      <w:color w:val="0000FF"/>
      <w:u w:val="single"/>
    </w:rPr>
  </w:style>
  <w:style w:type="paragraph" w:styleId="Sprechblasentext">
    <w:name w:val="Balloon Text"/>
    <w:basedOn w:val="Standard"/>
    <w:semiHidden/>
    <w:rsid w:val="006813F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6813F8"/>
    <w:pPr>
      <w:tabs>
        <w:tab w:val="center" w:pos="4536"/>
        <w:tab w:val="right" w:pos="9072"/>
      </w:tabs>
    </w:pPr>
    <w:rPr>
      <w:rFonts w:ascii="Garamond" w:hAnsi="Garamond" w:cs="Times New Roman"/>
    </w:rPr>
  </w:style>
  <w:style w:type="paragraph" w:styleId="Dokumentstruktur">
    <w:name w:val="Document Map"/>
    <w:basedOn w:val="Standard"/>
    <w:semiHidden/>
    <w:rsid w:val="006813F8"/>
    <w:pPr>
      <w:shd w:val="clear" w:color="auto" w:fill="000080"/>
    </w:pPr>
    <w:rPr>
      <w:rFonts w:ascii="Tahoma" w:hAnsi="Tahoma"/>
      <w:sz w:val="20"/>
      <w:szCs w:val="20"/>
    </w:rPr>
  </w:style>
  <w:style w:type="paragraph" w:styleId="HTMLVorformatiert">
    <w:name w:val="HTML Preformatted"/>
    <w:basedOn w:val="Standard"/>
    <w:rsid w:val="006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Seitenzahl">
    <w:name w:val="page number"/>
    <w:basedOn w:val="Absatz-Standardschriftart"/>
    <w:rsid w:val="006813F8"/>
  </w:style>
  <w:style w:type="character" w:styleId="Fett">
    <w:name w:val="Strong"/>
    <w:basedOn w:val="Absatz-Standardschriftart"/>
    <w:qFormat/>
    <w:rsid w:val="005257EA"/>
    <w:rPr>
      <w:b/>
      <w:bCs/>
    </w:rPr>
  </w:style>
  <w:style w:type="character" w:styleId="Kommentarzeichen">
    <w:name w:val="annotation reference"/>
    <w:basedOn w:val="Absatz-Standardschriftart"/>
    <w:semiHidden/>
    <w:rsid w:val="00E66F04"/>
    <w:rPr>
      <w:sz w:val="16"/>
      <w:szCs w:val="16"/>
    </w:rPr>
  </w:style>
  <w:style w:type="paragraph" w:styleId="Kommentartext">
    <w:name w:val="annotation text"/>
    <w:basedOn w:val="Standard"/>
    <w:semiHidden/>
    <w:rsid w:val="00E66F0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66F04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FC60D6"/>
    <w:rPr>
      <w:rFonts w:ascii="Garamond" w:eastAsia="Times New Roman" w:hAnsi="Garamond"/>
      <w:sz w:val="24"/>
      <w:szCs w:val="24"/>
    </w:rPr>
  </w:style>
  <w:style w:type="paragraph" w:styleId="Listenabsatz">
    <w:name w:val="List Paragraph"/>
    <w:basedOn w:val="Standard"/>
    <w:uiPriority w:val="34"/>
    <w:qFormat/>
    <w:rsid w:val="003241F8"/>
    <w:pPr>
      <w:ind w:left="720"/>
      <w:contextualSpacing/>
    </w:pPr>
  </w:style>
  <w:style w:type="paragraph" w:styleId="berarbeitung">
    <w:name w:val="Revision"/>
    <w:hidden/>
    <w:uiPriority w:val="99"/>
    <w:semiHidden/>
    <w:rsid w:val="00A04DB9"/>
    <w:rPr>
      <w:rFonts w:ascii="Arial" w:eastAsia="Times New Roman" w:hAnsi="Arial" w:cs="Arial"/>
      <w:sz w:val="24"/>
      <w:szCs w:val="24"/>
    </w:rPr>
  </w:style>
  <w:style w:type="character" w:customStyle="1" w:styleId="text101">
    <w:name w:val="text101"/>
    <w:basedOn w:val="Absatz-Standardschriftart"/>
    <w:rsid w:val="001830E8"/>
    <w:rPr>
      <w:rFonts w:ascii="Arial" w:hAnsi="Arial" w:cs="Arial" w:hint="default"/>
      <w:color w:val="585858"/>
      <w:sz w:val="20"/>
      <w:szCs w:val="20"/>
    </w:rPr>
  </w:style>
  <w:style w:type="table" w:styleId="Tabellenraster">
    <w:name w:val="Table Grid"/>
    <w:basedOn w:val="NormaleTabelle"/>
    <w:rsid w:val="003F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3F8"/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813F8"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rsid w:val="006813F8"/>
    <w:pPr>
      <w:keepNext/>
      <w:spacing w:line="360" w:lineRule="auto"/>
      <w:ind w:right="-569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6813F8"/>
    <w:pPr>
      <w:spacing w:line="360" w:lineRule="auto"/>
      <w:jc w:val="both"/>
    </w:pPr>
  </w:style>
  <w:style w:type="paragraph" w:customStyle="1" w:styleId="subhead">
    <w:name w:val="subhead"/>
    <w:basedOn w:val="Standard"/>
    <w:rsid w:val="006813F8"/>
    <w:pPr>
      <w:spacing w:after="120" w:line="360" w:lineRule="auto"/>
      <w:ind w:left="720" w:right="2267"/>
      <w:jc w:val="both"/>
    </w:pPr>
    <w:rPr>
      <w:rFonts w:ascii="Helvetica" w:hAnsi="Helvetica" w:cs="Times New Roman"/>
      <w:u w:val="single"/>
    </w:rPr>
  </w:style>
  <w:style w:type="paragraph" w:styleId="Kopfzeile">
    <w:name w:val="header"/>
    <w:basedOn w:val="Standard"/>
    <w:rsid w:val="006813F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813F8"/>
    <w:rPr>
      <w:color w:val="0000FF"/>
      <w:u w:val="single"/>
    </w:rPr>
  </w:style>
  <w:style w:type="paragraph" w:styleId="Sprechblasentext">
    <w:name w:val="Balloon Text"/>
    <w:basedOn w:val="Standard"/>
    <w:semiHidden/>
    <w:rsid w:val="006813F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6813F8"/>
    <w:pPr>
      <w:tabs>
        <w:tab w:val="center" w:pos="4536"/>
        <w:tab w:val="right" w:pos="9072"/>
      </w:tabs>
    </w:pPr>
    <w:rPr>
      <w:rFonts w:ascii="Garamond" w:hAnsi="Garamond" w:cs="Times New Roman"/>
    </w:rPr>
  </w:style>
  <w:style w:type="paragraph" w:styleId="Dokumentstruktur">
    <w:name w:val="Document Map"/>
    <w:basedOn w:val="Standard"/>
    <w:semiHidden/>
    <w:rsid w:val="006813F8"/>
    <w:pPr>
      <w:shd w:val="clear" w:color="auto" w:fill="000080"/>
    </w:pPr>
    <w:rPr>
      <w:rFonts w:ascii="Tahoma" w:hAnsi="Tahoma"/>
      <w:sz w:val="20"/>
      <w:szCs w:val="20"/>
    </w:rPr>
  </w:style>
  <w:style w:type="paragraph" w:styleId="HTMLVorformatiert">
    <w:name w:val="HTML Preformatted"/>
    <w:basedOn w:val="Standard"/>
    <w:rsid w:val="006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Seitenzahl">
    <w:name w:val="page number"/>
    <w:basedOn w:val="Absatz-Standardschriftart"/>
    <w:rsid w:val="006813F8"/>
  </w:style>
  <w:style w:type="character" w:styleId="Fett">
    <w:name w:val="Strong"/>
    <w:basedOn w:val="Absatz-Standardschriftart"/>
    <w:qFormat/>
    <w:rsid w:val="005257EA"/>
    <w:rPr>
      <w:b/>
      <w:bCs/>
    </w:rPr>
  </w:style>
  <w:style w:type="character" w:styleId="Kommentarzeichen">
    <w:name w:val="annotation reference"/>
    <w:basedOn w:val="Absatz-Standardschriftart"/>
    <w:semiHidden/>
    <w:rsid w:val="00E66F04"/>
    <w:rPr>
      <w:sz w:val="16"/>
      <w:szCs w:val="16"/>
    </w:rPr>
  </w:style>
  <w:style w:type="paragraph" w:styleId="Kommentartext">
    <w:name w:val="annotation text"/>
    <w:basedOn w:val="Standard"/>
    <w:semiHidden/>
    <w:rsid w:val="00E66F0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66F04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FC60D6"/>
    <w:rPr>
      <w:rFonts w:ascii="Garamond" w:eastAsia="Times New Roman" w:hAnsi="Garamond"/>
      <w:sz w:val="24"/>
      <w:szCs w:val="24"/>
    </w:rPr>
  </w:style>
  <w:style w:type="paragraph" w:styleId="Listenabsatz">
    <w:name w:val="List Paragraph"/>
    <w:basedOn w:val="Standard"/>
    <w:uiPriority w:val="34"/>
    <w:qFormat/>
    <w:rsid w:val="003241F8"/>
    <w:pPr>
      <w:ind w:left="720"/>
      <w:contextualSpacing/>
    </w:pPr>
  </w:style>
  <w:style w:type="paragraph" w:styleId="berarbeitung">
    <w:name w:val="Revision"/>
    <w:hidden/>
    <w:uiPriority w:val="99"/>
    <w:semiHidden/>
    <w:rsid w:val="00A04DB9"/>
    <w:rPr>
      <w:rFonts w:ascii="Arial" w:eastAsia="Times New Roman" w:hAnsi="Arial" w:cs="Arial"/>
      <w:sz w:val="24"/>
      <w:szCs w:val="24"/>
    </w:rPr>
  </w:style>
  <w:style w:type="character" w:customStyle="1" w:styleId="text101">
    <w:name w:val="text101"/>
    <w:basedOn w:val="Absatz-Standardschriftart"/>
    <w:rsid w:val="001830E8"/>
    <w:rPr>
      <w:rFonts w:ascii="Arial" w:hAnsi="Arial" w:cs="Arial" w:hint="default"/>
      <w:color w:val="585858"/>
      <w:sz w:val="20"/>
      <w:szCs w:val="20"/>
    </w:rPr>
  </w:style>
  <w:style w:type="table" w:styleId="Tabellenraster">
    <w:name w:val="Table Grid"/>
    <w:basedOn w:val="NormaleTabelle"/>
    <w:rsid w:val="003F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9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3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89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06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20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2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3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22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lippelt@heringschuppener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C9363-EB4D-4624-9B11-8148E9F9E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1541FF1D.dotm</Template>
  <TotalTime>0</TotalTime>
  <Pages>5</Pages>
  <Words>572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DRAFT / STRICTLY CONFIDENTIAL</vt:lpstr>
    </vt:vector>
  </TitlesOfParts>
  <Company>Friedrich Grohe AG &amp; Co. KG</Company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/ STRICTLY CONFIDENTIAL</dc:title>
  <dc:creator>Anwender</dc:creator>
  <cp:lastModifiedBy>Gabriele Rottenecker | nora systems</cp:lastModifiedBy>
  <cp:revision>56</cp:revision>
  <cp:lastPrinted>2019-01-09T11:55:00Z</cp:lastPrinted>
  <dcterms:created xsi:type="dcterms:W3CDTF">2017-11-09T10:34:00Z</dcterms:created>
  <dcterms:modified xsi:type="dcterms:W3CDTF">2019-01-11T09:59:00Z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