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A52" w:rsidRPr="00DA0168" w:rsidRDefault="00201D82" w:rsidP="00C84AD8">
      <w:pPr>
        <w:jc w:val="both"/>
        <w:rPr>
          <w:rFonts w:eastAsia="MS Mincho"/>
          <w:b/>
          <w:bCs/>
          <w:sz w:val="22"/>
          <w:szCs w:val="22"/>
        </w:rPr>
      </w:pPr>
      <w:r w:rsidRPr="00464A4D">
        <w:rPr>
          <w:rFonts w:eastAsia="MS Mincho"/>
          <w:bCs/>
          <w:sz w:val="22"/>
          <w:szCs w:val="22"/>
        </w:rPr>
        <w:t xml:space="preserve">Alle Fotos </w:t>
      </w:r>
      <w:r w:rsidRPr="009D5AED">
        <w:rPr>
          <w:rFonts w:eastAsia="MS Mincho"/>
          <w:bCs/>
          <w:sz w:val="22"/>
          <w:szCs w:val="22"/>
        </w:rPr>
        <w:t xml:space="preserve">in hochaufgelöster Qualität </w:t>
      </w:r>
      <w:r w:rsidR="00832D97">
        <w:rPr>
          <w:rFonts w:eastAsia="MS Mincho"/>
          <w:bCs/>
          <w:sz w:val="22"/>
          <w:szCs w:val="22"/>
        </w:rPr>
        <w:t>finden Sie auf dem USB-Stick, welcher der Pressemappe beigefügt ist</w:t>
      </w:r>
      <w:r w:rsidRPr="009D5AED">
        <w:rPr>
          <w:rFonts w:eastAsia="MS Mincho"/>
          <w:bCs/>
          <w:sz w:val="22"/>
          <w:szCs w:val="22"/>
        </w:rPr>
        <w:t>.</w:t>
      </w:r>
      <w:r w:rsidR="00B05771" w:rsidRPr="009D5AED">
        <w:rPr>
          <w:rFonts w:eastAsia="MS Mincho"/>
          <w:bCs/>
          <w:sz w:val="22"/>
          <w:szCs w:val="22"/>
        </w:rPr>
        <w:t xml:space="preserve"> </w:t>
      </w:r>
      <w:r w:rsidR="00DA0168" w:rsidRPr="00E9656C">
        <w:rPr>
          <w:sz w:val="22"/>
          <w:szCs w:val="22"/>
        </w:rPr>
        <w:t xml:space="preserve">Wenn Sie Rückfragen haben, wenden Sie sich an Doris </w:t>
      </w:r>
      <w:r w:rsidR="001D65AA">
        <w:rPr>
          <w:sz w:val="22"/>
          <w:szCs w:val="22"/>
        </w:rPr>
        <w:t>Janik</w:t>
      </w:r>
      <w:r w:rsidR="00DA0168" w:rsidRPr="00E9656C">
        <w:rPr>
          <w:sz w:val="22"/>
          <w:szCs w:val="22"/>
        </w:rPr>
        <w:t xml:space="preserve">, Pressereferentin nora systems GmbH (Telefon: +49 (0) 6201 80 7287; E-Mail: </w:t>
      </w:r>
      <w:hyperlink r:id="rId9" w:history="1">
        <w:r w:rsidR="00DA0168" w:rsidRPr="00E9656C">
          <w:rPr>
            <w:rStyle w:val="Hyperlink"/>
            <w:sz w:val="22"/>
            <w:szCs w:val="22"/>
          </w:rPr>
          <w:t>presse@nora.com</w:t>
        </w:r>
      </w:hyperlink>
      <w:r w:rsidR="00DA0168" w:rsidRPr="00E9656C">
        <w:rPr>
          <w:sz w:val="22"/>
          <w:szCs w:val="22"/>
        </w:rPr>
        <w:t xml:space="preserve">) oder an Nora Lippelt, Hering Schuppener Unternehmensberatung für Kommunikation GmbH (Telefon: +49 (0)211-430 79 281; E-Mail: </w:t>
      </w:r>
      <w:hyperlink r:id="rId10" w:history="1">
        <w:r w:rsidR="00DA0168" w:rsidRPr="00E9656C">
          <w:rPr>
            <w:rStyle w:val="Hyperlink"/>
            <w:sz w:val="22"/>
            <w:szCs w:val="22"/>
          </w:rPr>
          <w:t>nlippelt@heringschuppener.com</w:t>
        </w:r>
      </w:hyperlink>
      <w:r w:rsidR="00DA0168" w:rsidRPr="00E9656C">
        <w:rPr>
          <w:sz w:val="22"/>
          <w:szCs w:val="22"/>
        </w:rPr>
        <w:t>).</w:t>
      </w:r>
      <w:r w:rsidR="00DA0168" w:rsidRPr="00DA0168" w:rsidDel="00DA0168">
        <w:rPr>
          <w:rFonts w:eastAsia="MS Mincho"/>
          <w:bCs/>
          <w:sz w:val="22"/>
          <w:szCs w:val="22"/>
        </w:rPr>
        <w:t xml:space="preserve"> </w:t>
      </w:r>
    </w:p>
    <w:p w:rsidR="0044550B" w:rsidRDefault="0044550B" w:rsidP="00201D82">
      <w:pPr>
        <w:rPr>
          <w:rFonts w:eastAsia="MS Mincho"/>
          <w:b/>
          <w:bCs/>
          <w:sz w:val="22"/>
          <w:szCs w:val="22"/>
        </w:rPr>
      </w:pPr>
    </w:p>
    <w:p w:rsidR="00D36189" w:rsidRDefault="00D36189" w:rsidP="00201D82">
      <w:pPr>
        <w:rPr>
          <w:rFonts w:eastAsia="MS Mincho"/>
          <w:b/>
          <w:bCs/>
          <w:sz w:val="22"/>
          <w:szCs w:val="22"/>
        </w:rPr>
      </w:pPr>
    </w:p>
    <w:p w:rsidR="00333C8D" w:rsidRPr="00464A4D" w:rsidRDefault="00333C8D" w:rsidP="00201D82">
      <w:pPr>
        <w:rPr>
          <w:rFonts w:eastAsia="MS Mincho"/>
          <w:b/>
          <w:bCs/>
          <w:sz w:val="22"/>
          <w:szCs w:val="22"/>
        </w:rPr>
      </w:pPr>
    </w:p>
    <w:p w:rsidR="00A8143D" w:rsidRDefault="00716F76" w:rsidP="00716F76">
      <w:pPr>
        <w:pStyle w:val="Listenabsatz"/>
        <w:numPr>
          <w:ilvl w:val="0"/>
          <w:numId w:val="6"/>
        </w:numPr>
        <w:ind w:left="397"/>
        <w:jc w:val="both"/>
        <w:rPr>
          <w:b/>
          <w:sz w:val="22"/>
          <w:szCs w:val="22"/>
        </w:rPr>
      </w:pPr>
      <w:r w:rsidRPr="00716F76">
        <w:rPr>
          <w:b/>
          <w:sz w:val="22"/>
          <w:szCs w:val="22"/>
        </w:rPr>
        <w:t>N</w:t>
      </w:r>
      <w:r w:rsidR="00A8143D">
        <w:rPr>
          <w:b/>
          <w:sz w:val="22"/>
          <w:szCs w:val="22"/>
        </w:rPr>
        <w:t>eue Farben und neues Design für den nora Bestseller</w:t>
      </w:r>
    </w:p>
    <w:p w:rsidR="00A8143D" w:rsidRDefault="00A8143D" w:rsidP="00A8143D">
      <w:pPr>
        <w:pStyle w:val="Listenabsatz"/>
        <w:ind w:left="397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Kautschuk-Belag noraplan signa im neuen Look</w:t>
      </w:r>
    </w:p>
    <w:p w:rsidR="00A8143D" w:rsidRDefault="00A8143D" w:rsidP="00A8143D">
      <w:pPr>
        <w:pStyle w:val="Listenabsatz"/>
        <w:ind w:left="397"/>
        <w:jc w:val="both"/>
        <w:rPr>
          <w:b/>
          <w:sz w:val="22"/>
          <w:szCs w:val="22"/>
        </w:rPr>
      </w:pPr>
    </w:p>
    <w:tbl>
      <w:tblPr>
        <w:tblStyle w:val="Tabellenraster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18"/>
        <w:gridCol w:w="3418"/>
        <w:gridCol w:w="3418"/>
      </w:tblGrid>
      <w:tr w:rsidR="001477CE" w:rsidTr="00ED758C">
        <w:trPr>
          <w:trHeight w:val="2222"/>
          <w:jc w:val="center"/>
        </w:trPr>
        <w:tc>
          <w:tcPr>
            <w:tcW w:w="3418" w:type="dxa"/>
            <w:vAlign w:val="center"/>
          </w:tcPr>
          <w:p w:rsidR="007C4CE6" w:rsidRPr="007C4CE6" w:rsidRDefault="00A8143D" w:rsidP="003B556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B1A2E65" wp14:editId="36CDAC0E">
                  <wp:extent cx="1800000" cy="1204341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04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vAlign w:val="center"/>
          </w:tcPr>
          <w:p w:rsidR="00A8143D" w:rsidRDefault="00EA04E9" w:rsidP="00FE4F53">
            <w:pPr>
              <w:pStyle w:val="Listenabsatz"/>
              <w:ind w:left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800000" cy="1179446"/>
                  <wp:effectExtent l="0" t="0" r="0" b="190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nora systems_Krankenhaus Heppenheim_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79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vAlign w:val="center"/>
          </w:tcPr>
          <w:p w:rsidR="00A8143D" w:rsidRDefault="00EA04E9" w:rsidP="00FE4F53">
            <w:pPr>
              <w:pStyle w:val="Listenabsatz"/>
              <w:ind w:left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800000" cy="1188832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nora systems_Krankenhaus Heppenheim_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88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7CE" w:rsidTr="00ED758C">
        <w:trPr>
          <w:trHeight w:val="803"/>
          <w:jc w:val="center"/>
        </w:trPr>
        <w:tc>
          <w:tcPr>
            <w:tcW w:w="3418" w:type="dxa"/>
          </w:tcPr>
          <w:p w:rsidR="007F39A3" w:rsidRDefault="00EA04E9" w:rsidP="00716359">
            <w:pPr>
              <w:rPr>
                <w:sz w:val="16"/>
                <w:szCs w:val="16"/>
              </w:rPr>
            </w:pPr>
            <w:r w:rsidRPr="00ED758C">
              <w:rPr>
                <w:sz w:val="16"/>
                <w:szCs w:val="16"/>
              </w:rPr>
              <w:t xml:space="preserve">nora </w:t>
            </w:r>
            <w:proofErr w:type="spellStart"/>
            <w:r w:rsidRPr="00ED758C">
              <w:rPr>
                <w:sz w:val="16"/>
                <w:szCs w:val="16"/>
              </w:rPr>
              <w:t>systems</w:t>
            </w:r>
            <w:r w:rsidR="007F39A3" w:rsidRPr="00ED758C">
              <w:rPr>
                <w:sz w:val="16"/>
                <w:szCs w:val="16"/>
              </w:rPr>
              <w:t>_Bewegungs</w:t>
            </w:r>
            <w:r w:rsidR="007B59EF" w:rsidRPr="00ED758C">
              <w:rPr>
                <w:sz w:val="16"/>
                <w:szCs w:val="16"/>
              </w:rPr>
              <w:t>kindertagesstätte</w:t>
            </w:r>
            <w:proofErr w:type="spellEnd"/>
            <w:r w:rsidR="007F39A3" w:rsidRPr="00ED758C">
              <w:rPr>
                <w:sz w:val="16"/>
                <w:szCs w:val="16"/>
              </w:rPr>
              <w:t xml:space="preserve"> Mobile_Sachsenheim_1</w:t>
            </w:r>
            <w:r w:rsidR="007F39A3" w:rsidRPr="00ED758C">
              <w:rPr>
                <w:sz w:val="16"/>
                <w:szCs w:val="16"/>
              </w:rPr>
              <w:br/>
              <w:t>Copyright: RALF DIETER BISCHOFF</w:t>
            </w:r>
          </w:p>
          <w:p w:rsidR="00ED758C" w:rsidRPr="00ED758C" w:rsidRDefault="00ED758C" w:rsidP="00716359">
            <w:pPr>
              <w:rPr>
                <w:sz w:val="16"/>
                <w:szCs w:val="16"/>
              </w:rPr>
            </w:pPr>
          </w:p>
        </w:tc>
        <w:tc>
          <w:tcPr>
            <w:tcW w:w="3418" w:type="dxa"/>
          </w:tcPr>
          <w:p w:rsidR="00A8143D" w:rsidRPr="00ED758C" w:rsidRDefault="00EA04E9" w:rsidP="00B6768F">
            <w:pPr>
              <w:rPr>
                <w:sz w:val="16"/>
                <w:szCs w:val="16"/>
              </w:rPr>
            </w:pPr>
            <w:r w:rsidRPr="00ED758C">
              <w:rPr>
                <w:sz w:val="16"/>
                <w:szCs w:val="16"/>
              </w:rPr>
              <w:t xml:space="preserve">nora </w:t>
            </w:r>
            <w:proofErr w:type="spellStart"/>
            <w:r w:rsidRPr="00ED758C">
              <w:rPr>
                <w:sz w:val="16"/>
                <w:szCs w:val="16"/>
              </w:rPr>
              <w:t>systems_Krankenhaus</w:t>
            </w:r>
            <w:proofErr w:type="spellEnd"/>
            <w:r w:rsidR="007B59EF" w:rsidRPr="00ED758C">
              <w:rPr>
                <w:sz w:val="16"/>
                <w:szCs w:val="16"/>
              </w:rPr>
              <w:t xml:space="preserve"> </w:t>
            </w:r>
            <w:r w:rsidR="007F39A3" w:rsidRPr="00ED758C">
              <w:rPr>
                <w:sz w:val="16"/>
                <w:szCs w:val="16"/>
              </w:rPr>
              <w:t>Heppenheim</w:t>
            </w:r>
            <w:r w:rsidR="001477CE" w:rsidRPr="00ED758C">
              <w:rPr>
                <w:sz w:val="16"/>
                <w:szCs w:val="16"/>
              </w:rPr>
              <w:t>_1</w:t>
            </w:r>
          </w:p>
          <w:p w:rsidR="00EA04E9" w:rsidRPr="008F467C" w:rsidRDefault="00EA04E9" w:rsidP="00B6768F">
            <w:pPr>
              <w:rPr>
                <w:sz w:val="16"/>
                <w:szCs w:val="16"/>
              </w:rPr>
            </w:pPr>
            <w:r w:rsidRPr="00ED758C">
              <w:rPr>
                <w:sz w:val="16"/>
                <w:szCs w:val="16"/>
              </w:rPr>
              <w:t>Copyright: @</w:t>
            </w:r>
            <w:proofErr w:type="spellStart"/>
            <w:r w:rsidRPr="00ED758C">
              <w:rPr>
                <w:sz w:val="16"/>
                <w:szCs w:val="16"/>
              </w:rPr>
              <w:t>samba</w:t>
            </w:r>
            <w:proofErr w:type="spellEnd"/>
            <w:r w:rsidRPr="00ED758C">
              <w:rPr>
                <w:sz w:val="16"/>
                <w:szCs w:val="16"/>
              </w:rPr>
              <w:t xml:space="preserve"> </w:t>
            </w:r>
            <w:proofErr w:type="spellStart"/>
            <w:r w:rsidRPr="00ED758C">
              <w:rPr>
                <w:sz w:val="16"/>
                <w:szCs w:val="16"/>
              </w:rPr>
              <w:t>photography_Markus</w:t>
            </w:r>
            <w:proofErr w:type="spellEnd"/>
            <w:r w:rsidRPr="00ED758C">
              <w:rPr>
                <w:sz w:val="16"/>
                <w:szCs w:val="16"/>
              </w:rPr>
              <w:t xml:space="preserve"> Bachmann</w:t>
            </w:r>
          </w:p>
        </w:tc>
        <w:tc>
          <w:tcPr>
            <w:tcW w:w="3418" w:type="dxa"/>
          </w:tcPr>
          <w:p w:rsidR="00A8143D" w:rsidRPr="00ED758C" w:rsidRDefault="007F39A3" w:rsidP="00B6768F">
            <w:pPr>
              <w:rPr>
                <w:sz w:val="16"/>
                <w:szCs w:val="16"/>
              </w:rPr>
            </w:pPr>
            <w:r w:rsidRPr="00ED758C">
              <w:rPr>
                <w:sz w:val="16"/>
                <w:szCs w:val="16"/>
              </w:rPr>
              <w:t xml:space="preserve">nora </w:t>
            </w:r>
            <w:proofErr w:type="spellStart"/>
            <w:r w:rsidRPr="00ED758C">
              <w:rPr>
                <w:sz w:val="16"/>
                <w:szCs w:val="16"/>
              </w:rPr>
              <w:t>systems_Krankenhaus</w:t>
            </w:r>
            <w:proofErr w:type="spellEnd"/>
            <w:r w:rsidR="00A66A33" w:rsidRPr="00ED758C">
              <w:rPr>
                <w:sz w:val="16"/>
                <w:szCs w:val="16"/>
              </w:rPr>
              <w:t xml:space="preserve"> Heppenheim_2</w:t>
            </w:r>
            <w:r w:rsidRPr="00ED758C">
              <w:rPr>
                <w:sz w:val="16"/>
                <w:szCs w:val="16"/>
              </w:rPr>
              <w:br/>
              <w:t>Copyright: @</w:t>
            </w:r>
            <w:proofErr w:type="spellStart"/>
            <w:r w:rsidRPr="00ED758C">
              <w:rPr>
                <w:sz w:val="16"/>
                <w:szCs w:val="16"/>
              </w:rPr>
              <w:t>samba</w:t>
            </w:r>
            <w:proofErr w:type="spellEnd"/>
            <w:r w:rsidR="00664305" w:rsidRPr="00ED758C">
              <w:rPr>
                <w:sz w:val="16"/>
                <w:szCs w:val="16"/>
              </w:rPr>
              <w:t xml:space="preserve"> </w:t>
            </w:r>
            <w:proofErr w:type="spellStart"/>
            <w:r w:rsidRPr="00ED758C">
              <w:rPr>
                <w:sz w:val="16"/>
                <w:szCs w:val="16"/>
              </w:rPr>
              <w:t>photography_Markus</w:t>
            </w:r>
            <w:proofErr w:type="spellEnd"/>
            <w:r w:rsidRPr="00ED758C">
              <w:rPr>
                <w:sz w:val="16"/>
                <w:szCs w:val="16"/>
              </w:rPr>
              <w:t xml:space="preserve"> Bachmann</w:t>
            </w:r>
          </w:p>
        </w:tc>
      </w:tr>
      <w:tr w:rsidR="001477CE" w:rsidTr="00ED758C">
        <w:trPr>
          <w:trHeight w:val="2222"/>
          <w:jc w:val="center"/>
        </w:trPr>
        <w:tc>
          <w:tcPr>
            <w:tcW w:w="3418" w:type="dxa"/>
            <w:vAlign w:val="center"/>
          </w:tcPr>
          <w:p w:rsidR="00B6768F" w:rsidRDefault="00664305" w:rsidP="00FE4F53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800000" cy="1325558"/>
                  <wp:effectExtent l="0" t="0" r="0" b="8255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nora systems_noraplan signa_Collage Architektur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25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758C" w:rsidRPr="00A8143D" w:rsidRDefault="00ED758C" w:rsidP="00FE4F53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3418" w:type="dxa"/>
            <w:vAlign w:val="center"/>
          </w:tcPr>
          <w:p w:rsidR="00B6768F" w:rsidRDefault="00664305" w:rsidP="00FE4F53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800000" cy="1297674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nora systems_noraplan signa_Collage Bildungswesen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97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758C" w:rsidRPr="00B6768F" w:rsidRDefault="00ED758C" w:rsidP="00FE4F53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3418" w:type="dxa"/>
            <w:vAlign w:val="center"/>
          </w:tcPr>
          <w:p w:rsidR="00B6768F" w:rsidRDefault="00FE4F53" w:rsidP="00FE4F53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2033270" cy="860425"/>
                  <wp:effectExtent l="0" t="0" r="508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nora systems_noraplan signa_Farben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270" cy="8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1FAA" w:rsidRPr="00B6768F" w:rsidRDefault="003C1FAA" w:rsidP="00FE4F53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1477CE" w:rsidRPr="008F467C" w:rsidTr="00ED758C">
        <w:trPr>
          <w:trHeight w:val="764"/>
          <w:jc w:val="center"/>
        </w:trPr>
        <w:tc>
          <w:tcPr>
            <w:tcW w:w="3418" w:type="dxa"/>
          </w:tcPr>
          <w:p w:rsidR="00AA1C2E" w:rsidRDefault="00AA1C2E" w:rsidP="001477CE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nora </w:t>
            </w:r>
            <w:proofErr w:type="spellStart"/>
            <w:r>
              <w:rPr>
                <w:sz w:val="16"/>
                <w:szCs w:val="16"/>
                <w:lang w:val="en-US"/>
              </w:rPr>
              <w:t>systems_noraplan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signa_Collage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br/>
            </w:r>
            <w:proofErr w:type="spellStart"/>
            <w:r>
              <w:rPr>
                <w:sz w:val="16"/>
                <w:szCs w:val="16"/>
                <w:lang w:val="en-US"/>
              </w:rPr>
              <w:t>Architektur</w:t>
            </w:r>
            <w:proofErr w:type="spellEnd"/>
            <w:r>
              <w:rPr>
                <w:sz w:val="16"/>
                <w:szCs w:val="16"/>
                <w:lang w:val="en-US"/>
              </w:rPr>
              <w:br/>
            </w:r>
            <w:r w:rsidRPr="00ED758C">
              <w:rPr>
                <w:sz w:val="16"/>
                <w:szCs w:val="16"/>
                <w:lang w:val="en-US"/>
              </w:rPr>
              <w:t>Copyright:</w:t>
            </w:r>
            <w:r>
              <w:rPr>
                <w:sz w:val="16"/>
                <w:szCs w:val="16"/>
                <w:lang w:val="en-US"/>
              </w:rPr>
              <w:t xml:space="preserve"> @nora systems GmbH </w:t>
            </w:r>
          </w:p>
          <w:p w:rsidR="001477CE" w:rsidRDefault="001477CE" w:rsidP="001477CE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3418" w:type="dxa"/>
          </w:tcPr>
          <w:p w:rsidR="00EA00FB" w:rsidRPr="00B6768F" w:rsidRDefault="001477CE" w:rsidP="00B6768F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nora systems_noraplan signa_Collage</w:t>
            </w:r>
            <w:r>
              <w:rPr>
                <w:sz w:val="16"/>
                <w:szCs w:val="16"/>
                <w:lang w:val="en-US"/>
              </w:rPr>
              <w:br/>
              <w:t>Bildungswesen</w:t>
            </w:r>
            <w:r>
              <w:rPr>
                <w:sz w:val="16"/>
                <w:szCs w:val="16"/>
                <w:lang w:val="en-US"/>
              </w:rPr>
              <w:br/>
            </w:r>
            <w:r w:rsidRPr="00ED758C">
              <w:rPr>
                <w:sz w:val="16"/>
                <w:szCs w:val="16"/>
              </w:rPr>
              <w:t>Copyright:</w:t>
            </w:r>
            <w:r>
              <w:rPr>
                <w:sz w:val="16"/>
                <w:szCs w:val="16"/>
                <w:lang w:val="en-US"/>
              </w:rPr>
              <w:t xml:space="preserve"> @nora systems GmbH </w:t>
            </w:r>
          </w:p>
        </w:tc>
        <w:tc>
          <w:tcPr>
            <w:tcW w:w="3418" w:type="dxa"/>
          </w:tcPr>
          <w:p w:rsidR="001477CE" w:rsidRPr="00B6768F" w:rsidRDefault="001477CE" w:rsidP="001477CE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nora </w:t>
            </w:r>
            <w:proofErr w:type="spellStart"/>
            <w:r>
              <w:rPr>
                <w:sz w:val="16"/>
                <w:szCs w:val="16"/>
                <w:lang w:val="en-US"/>
              </w:rPr>
              <w:t>systems_noraplan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sz w:val="16"/>
                <w:szCs w:val="16"/>
                <w:lang w:val="en-US"/>
              </w:rPr>
              <w:t>signa_Farben</w:t>
            </w:r>
            <w:proofErr w:type="spellEnd"/>
            <w:r>
              <w:rPr>
                <w:sz w:val="16"/>
                <w:szCs w:val="16"/>
                <w:lang w:val="en-US"/>
              </w:rPr>
              <w:br/>
            </w:r>
            <w:r w:rsidRPr="008F467C">
              <w:rPr>
                <w:sz w:val="16"/>
                <w:szCs w:val="16"/>
                <w:lang w:val="en-US"/>
              </w:rPr>
              <w:t>Copyright:</w:t>
            </w:r>
            <w:r>
              <w:rPr>
                <w:sz w:val="16"/>
                <w:szCs w:val="16"/>
                <w:lang w:val="en-US"/>
              </w:rPr>
              <w:t xml:space="preserve"> @nora systems GmbH </w:t>
            </w:r>
          </w:p>
        </w:tc>
      </w:tr>
    </w:tbl>
    <w:p w:rsidR="00A8143D" w:rsidRPr="00ED758C" w:rsidRDefault="00A8143D" w:rsidP="00A8143D">
      <w:pPr>
        <w:pStyle w:val="Listenabsatz"/>
        <w:ind w:left="397"/>
        <w:jc w:val="both"/>
        <w:rPr>
          <w:b/>
          <w:sz w:val="22"/>
          <w:szCs w:val="22"/>
          <w:lang w:val="en-US"/>
        </w:rPr>
      </w:pPr>
    </w:p>
    <w:p w:rsidR="00716F76" w:rsidRPr="00ED758C" w:rsidRDefault="00716F76" w:rsidP="00ED758C">
      <w:pPr>
        <w:jc w:val="both"/>
        <w:rPr>
          <w:b/>
          <w:sz w:val="22"/>
          <w:szCs w:val="22"/>
          <w:lang w:val="en-US"/>
        </w:rPr>
      </w:pPr>
    </w:p>
    <w:p w:rsidR="00A8143D" w:rsidRDefault="00A8143D" w:rsidP="00A8143D">
      <w:pPr>
        <w:pStyle w:val="Listenabsatz"/>
        <w:numPr>
          <w:ilvl w:val="0"/>
          <w:numId w:val="6"/>
        </w:numPr>
        <w:ind w:left="397"/>
        <w:jc w:val="both"/>
        <w:rPr>
          <w:b/>
          <w:sz w:val="22"/>
          <w:szCs w:val="22"/>
        </w:rPr>
      </w:pPr>
      <w:r w:rsidRPr="00A8143D">
        <w:rPr>
          <w:b/>
          <w:sz w:val="22"/>
          <w:szCs w:val="22"/>
        </w:rPr>
        <w:t xml:space="preserve">Im “House </w:t>
      </w:r>
      <w:proofErr w:type="spellStart"/>
      <w:r w:rsidRPr="00A8143D">
        <w:rPr>
          <w:b/>
          <w:sz w:val="22"/>
          <w:szCs w:val="22"/>
        </w:rPr>
        <w:t>of</w:t>
      </w:r>
      <w:proofErr w:type="spellEnd"/>
      <w:r w:rsidRPr="00A8143D">
        <w:rPr>
          <w:b/>
          <w:sz w:val="22"/>
          <w:szCs w:val="22"/>
        </w:rPr>
        <w:t xml:space="preserve"> Design” zeigt nora systems seine Facetten</w:t>
      </w:r>
    </w:p>
    <w:p w:rsidR="00C324FA" w:rsidRDefault="00A8143D" w:rsidP="00A8143D">
      <w:pPr>
        <w:pStyle w:val="Listenabsatz"/>
        <w:ind w:left="397"/>
        <w:jc w:val="both"/>
        <w:rPr>
          <w:b/>
          <w:sz w:val="22"/>
          <w:szCs w:val="22"/>
        </w:rPr>
      </w:pPr>
      <w:r w:rsidRPr="00A8143D">
        <w:rPr>
          <w:b/>
          <w:sz w:val="22"/>
          <w:szCs w:val="22"/>
        </w:rPr>
        <w:t>Kundenindividuelle Lösungen und Design-Klassiker als Erfolgsrezept</w:t>
      </w:r>
    </w:p>
    <w:p w:rsidR="00EF1AC4" w:rsidRDefault="00EF1AC4" w:rsidP="00A8143D">
      <w:pPr>
        <w:pStyle w:val="Listenabsatz"/>
        <w:ind w:left="397"/>
        <w:jc w:val="both"/>
        <w:rPr>
          <w:b/>
          <w:sz w:val="22"/>
          <w:szCs w:val="22"/>
        </w:rPr>
      </w:pPr>
    </w:p>
    <w:tbl>
      <w:tblPr>
        <w:tblStyle w:val="Tabellenraster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351"/>
        <w:gridCol w:w="27"/>
        <w:gridCol w:w="3234"/>
        <w:gridCol w:w="28"/>
        <w:gridCol w:w="3242"/>
        <w:gridCol w:w="78"/>
      </w:tblGrid>
      <w:tr w:rsidR="00C10C90" w:rsidTr="00ED758C">
        <w:trPr>
          <w:trHeight w:val="1909"/>
          <w:jc w:val="center"/>
        </w:trPr>
        <w:tc>
          <w:tcPr>
            <w:tcW w:w="3378" w:type="dxa"/>
            <w:gridSpan w:val="2"/>
            <w:vAlign w:val="center"/>
          </w:tcPr>
          <w:p w:rsidR="00EF1AC4" w:rsidRDefault="002C7D38" w:rsidP="00C10C9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800000" cy="1091111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nora systems_Architekturbüro blocher partners_Mannheim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91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gridSpan w:val="2"/>
            <w:vAlign w:val="center"/>
          </w:tcPr>
          <w:p w:rsidR="00EF1AC4" w:rsidRDefault="00D92F3D" w:rsidP="00C10C90">
            <w:pPr>
              <w:pStyle w:val="Listenabsatz"/>
              <w:ind w:left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800000" cy="1125650"/>
                  <wp:effectExtent l="0" t="0" r="0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nora systems_Barenboim Akademie_Berlin_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2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  <w:gridSpan w:val="2"/>
            <w:vAlign w:val="center"/>
          </w:tcPr>
          <w:p w:rsidR="00EF1AC4" w:rsidRDefault="00D92F3D" w:rsidP="00C10C90">
            <w:pPr>
              <w:pStyle w:val="Listenabsatz"/>
              <w:ind w:left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800000" cy="1105739"/>
                  <wp:effectExtent l="0" t="0" r="0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nora systems_Bürohaus BOA Vista_Hamburg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05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6F1" w:rsidTr="00ED758C">
        <w:trPr>
          <w:trHeight w:val="887"/>
          <w:jc w:val="center"/>
        </w:trPr>
        <w:tc>
          <w:tcPr>
            <w:tcW w:w="3378" w:type="dxa"/>
            <w:gridSpan w:val="2"/>
          </w:tcPr>
          <w:p w:rsidR="00EF1AC4" w:rsidRDefault="008120E8" w:rsidP="008120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nora systems _Architekturbüro blocher partners_Mannheim</w:t>
            </w:r>
            <w:r>
              <w:rPr>
                <w:sz w:val="16"/>
                <w:szCs w:val="16"/>
              </w:rPr>
              <w:br/>
            </w:r>
            <w:r w:rsidRPr="00ED758C">
              <w:rPr>
                <w:sz w:val="16"/>
                <w:szCs w:val="16"/>
              </w:rPr>
              <w:t>Copyright:</w:t>
            </w:r>
            <w:r>
              <w:rPr>
                <w:sz w:val="16"/>
                <w:szCs w:val="16"/>
              </w:rPr>
              <w:t xml:space="preserve"> Daniel Vieser. Architekturfotografie, Karlsruhe</w:t>
            </w:r>
          </w:p>
          <w:p w:rsidR="008120E8" w:rsidRPr="008120E8" w:rsidRDefault="008120E8" w:rsidP="008120E8">
            <w:pPr>
              <w:rPr>
                <w:sz w:val="16"/>
                <w:szCs w:val="16"/>
              </w:rPr>
            </w:pPr>
          </w:p>
        </w:tc>
        <w:tc>
          <w:tcPr>
            <w:tcW w:w="3262" w:type="dxa"/>
            <w:gridSpan w:val="2"/>
          </w:tcPr>
          <w:p w:rsidR="00EF1AC4" w:rsidRPr="00B6768F" w:rsidRDefault="008120E8" w:rsidP="008120E8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nora systems_Barenboim</w:t>
            </w:r>
            <w:r w:rsidR="00A66A33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Akademie</w:t>
            </w:r>
            <w:r w:rsidR="00A66A33">
              <w:rPr>
                <w:sz w:val="16"/>
                <w:szCs w:val="16"/>
                <w:lang w:val="en-US"/>
              </w:rPr>
              <w:t>_</w:t>
            </w:r>
            <w:r>
              <w:rPr>
                <w:sz w:val="16"/>
                <w:szCs w:val="16"/>
                <w:lang w:val="en-US"/>
              </w:rPr>
              <w:t>Berlin_1</w:t>
            </w:r>
            <w:r>
              <w:rPr>
                <w:sz w:val="16"/>
                <w:szCs w:val="16"/>
                <w:lang w:val="en-US"/>
              </w:rPr>
              <w:br/>
            </w:r>
            <w:r w:rsidRPr="00ED758C">
              <w:rPr>
                <w:sz w:val="16"/>
                <w:szCs w:val="16"/>
              </w:rPr>
              <w:t>Copyright</w:t>
            </w:r>
            <w:r>
              <w:rPr>
                <w:sz w:val="16"/>
                <w:szCs w:val="16"/>
                <w:lang w:val="en-US"/>
              </w:rPr>
              <w:t xml:space="preserve">: </w:t>
            </w:r>
            <w:r w:rsidR="003C1FAA" w:rsidRPr="003C1FAA">
              <w:rPr>
                <w:sz w:val="16"/>
                <w:szCs w:val="16"/>
                <w:lang w:val="en-US"/>
              </w:rPr>
              <w:t xml:space="preserve">www.wilhelmy-fotografie.de; Dirk </w:t>
            </w:r>
            <w:proofErr w:type="spellStart"/>
            <w:r w:rsidR="003C1FAA" w:rsidRPr="003C1FAA">
              <w:rPr>
                <w:sz w:val="16"/>
                <w:szCs w:val="16"/>
                <w:lang w:val="en-US"/>
              </w:rPr>
              <w:t>Wilhelmy</w:t>
            </w:r>
            <w:proofErr w:type="spellEnd"/>
          </w:p>
        </w:tc>
        <w:tc>
          <w:tcPr>
            <w:tcW w:w="3320" w:type="dxa"/>
            <w:gridSpan w:val="2"/>
          </w:tcPr>
          <w:p w:rsidR="00EF1AC4" w:rsidRPr="00B6768F" w:rsidRDefault="008120E8" w:rsidP="005E6D43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nora systems_Bürohaus BOA Vista_Hamburg</w:t>
            </w:r>
            <w:r>
              <w:rPr>
                <w:sz w:val="16"/>
                <w:szCs w:val="16"/>
                <w:lang w:val="en-US"/>
              </w:rPr>
              <w:br/>
            </w:r>
            <w:r w:rsidRPr="00ED758C">
              <w:rPr>
                <w:sz w:val="16"/>
                <w:szCs w:val="16"/>
              </w:rPr>
              <w:t>Copyright:</w:t>
            </w:r>
            <w:r>
              <w:rPr>
                <w:sz w:val="16"/>
                <w:szCs w:val="16"/>
                <w:lang w:val="en-US"/>
              </w:rPr>
              <w:t xml:space="preserve"> Dominik Münich, Grasbrunn / München</w:t>
            </w:r>
          </w:p>
        </w:tc>
      </w:tr>
      <w:tr w:rsidR="003B5563" w:rsidTr="00ED758C">
        <w:trPr>
          <w:trHeight w:val="2238"/>
          <w:jc w:val="center"/>
        </w:trPr>
        <w:tc>
          <w:tcPr>
            <w:tcW w:w="3378" w:type="dxa"/>
            <w:gridSpan w:val="2"/>
            <w:vAlign w:val="center"/>
          </w:tcPr>
          <w:p w:rsidR="00EF1AC4" w:rsidRPr="00A8143D" w:rsidRDefault="00A126F1" w:rsidP="00C10C9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800000" cy="1349598"/>
                  <wp:effectExtent l="0" t="0" r="0" b="3175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nora systems_Deutsches Fußballmuseum_Dortmund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49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gridSpan w:val="2"/>
            <w:vAlign w:val="center"/>
          </w:tcPr>
          <w:p w:rsidR="00EF1AC4" w:rsidRDefault="00A126F1" w:rsidP="00C10C9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800000" cy="1199702"/>
                  <wp:effectExtent l="0" t="0" r="0" b="635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nora systems_Erika-Fuchs-Haus_Schwarzenbach a.d. Saale_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99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1FAA" w:rsidRPr="00B6768F" w:rsidRDefault="003C1FAA" w:rsidP="00C10C90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3320" w:type="dxa"/>
            <w:gridSpan w:val="2"/>
            <w:vAlign w:val="center"/>
          </w:tcPr>
          <w:p w:rsidR="00EF1AC4" w:rsidRDefault="00A126F1" w:rsidP="00C10C9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800000" cy="1199702"/>
                  <wp:effectExtent l="0" t="0" r="0" b="635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nora systems_Erika-Fuchs-Haus_Schwarzenbach a.d. Saale_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99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1FAA" w:rsidRPr="00B6768F" w:rsidRDefault="003C1FAA" w:rsidP="00C10C90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A126F1" w:rsidTr="00ED758C">
        <w:trPr>
          <w:trHeight w:val="544"/>
          <w:jc w:val="center"/>
        </w:trPr>
        <w:tc>
          <w:tcPr>
            <w:tcW w:w="3378" w:type="dxa"/>
            <w:gridSpan w:val="2"/>
          </w:tcPr>
          <w:p w:rsidR="00EF1AC4" w:rsidRPr="00ED758C" w:rsidRDefault="00AB5424" w:rsidP="008120E8">
            <w:pPr>
              <w:rPr>
                <w:sz w:val="16"/>
                <w:szCs w:val="16"/>
              </w:rPr>
            </w:pPr>
            <w:r w:rsidRPr="00ED758C">
              <w:rPr>
                <w:sz w:val="16"/>
                <w:szCs w:val="16"/>
              </w:rPr>
              <w:t xml:space="preserve">nora </w:t>
            </w:r>
            <w:proofErr w:type="spellStart"/>
            <w:r w:rsidRPr="00ED758C">
              <w:rPr>
                <w:sz w:val="16"/>
                <w:szCs w:val="16"/>
              </w:rPr>
              <w:t>systems_Deutsches</w:t>
            </w:r>
            <w:proofErr w:type="spellEnd"/>
            <w:r w:rsidRPr="00ED758C">
              <w:rPr>
                <w:sz w:val="16"/>
                <w:szCs w:val="16"/>
              </w:rPr>
              <w:t xml:space="preserve"> </w:t>
            </w:r>
            <w:proofErr w:type="spellStart"/>
            <w:r w:rsidRPr="00ED758C">
              <w:rPr>
                <w:sz w:val="16"/>
                <w:szCs w:val="16"/>
              </w:rPr>
              <w:t>Fußballmuseum_Dortmund</w:t>
            </w:r>
            <w:proofErr w:type="spellEnd"/>
            <w:r w:rsidRPr="00ED758C">
              <w:rPr>
                <w:sz w:val="16"/>
                <w:szCs w:val="16"/>
              </w:rPr>
              <w:br/>
              <w:t xml:space="preserve">Copyright: nora systems GmbH </w:t>
            </w:r>
          </w:p>
          <w:p w:rsidR="00AB5424" w:rsidRPr="00ED758C" w:rsidRDefault="00AB5424" w:rsidP="008120E8">
            <w:pPr>
              <w:rPr>
                <w:sz w:val="16"/>
                <w:szCs w:val="16"/>
              </w:rPr>
            </w:pPr>
          </w:p>
        </w:tc>
        <w:tc>
          <w:tcPr>
            <w:tcW w:w="3262" w:type="dxa"/>
            <w:gridSpan w:val="2"/>
          </w:tcPr>
          <w:p w:rsidR="00EF1AC4" w:rsidRPr="00ED758C" w:rsidRDefault="00AB5424" w:rsidP="005E6D43">
            <w:pPr>
              <w:rPr>
                <w:sz w:val="16"/>
                <w:szCs w:val="16"/>
              </w:rPr>
            </w:pPr>
            <w:r w:rsidRPr="00ED758C">
              <w:rPr>
                <w:sz w:val="16"/>
                <w:szCs w:val="16"/>
              </w:rPr>
              <w:t xml:space="preserve">nora </w:t>
            </w:r>
            <w:proofErr w:type="spellStart"/>
            <w:r w:rsidRPr="00ED758C">
              <w:rPr>
                <w:sz w:val="16"/>
                <w:szCs w:val="16"/>
              </w:rPr>
              <w:t>systems_Erika</w:t>
            </w:r>
            <w:proofErr w:type="spellEnd"/>
            <w:r w:rsidRPr="00ED758C">
              <w:rPr>
                <w:sz w:val="16"/>
                <w:szCs w:val="16"/>
              </w:rPr>
              <w:t>-Fuchs</w:t>
            </w:r>
            <w:r w:rsidR="00442792" w:rsidRPr="00ED758C">
              <w:rPr>
                <w:sz w:val="16"/>
                <w:szCs w:val="16"/>
              </w:rPr>
              <w:t xml:space="preserve"> </w:t>
            </w:r>
            <w:proofErr w:type="spellStart"/>
            <w:r w:rsidRPr="00ED758C">
              <w:rPr>
                <w:sz w:val="16"/>
                <w:szCs w:val="16"/>
              </w:rPr>
              <w:t>Haus_Schwarzenbach</w:t>
            </w:r>
            <w:proofErr w:type="spellEnd"/>
            <w:r w:rsidRPr="00ED758C">
              <w:rPr>
                <w:sz w:val="16"/>
                <w:szCs w:val="16"/>
              </w:rPr>
              <w:t xml:space="preserve"> </w:t>
            </w:r>
            <w:proofErr w:type="spellStart"/>
            <w:r w:rsidRPr="00ED758C">
              <w:rPr>
                <w:sz w:val="16"/>
                <w:szCs w:val="16"/>
              </w:rPr>
              <w:t>a.d.</w:t>
            </w:r>
            <w:proofErr w:type="spellEnd"/>
            <w:r w:rsidRPr="00ED758C">
              <w:rPr>
                <w:sz w:val="16"/>
                <w:szCs w:val="16"/>
              </w:rPr>
              <w:t xml:space="preserve"> Saale_1</w:t>
            </w:r>
            <w:r w:rsidRPr="00ED758C">
              <w:rPr>
                <w:sz w:val="16"/>
                <w:szCs w:val="16"/>
              </w:rPr>
              <w:br/>
              <w:t xml:space="preserve">Copyright: nora systems GmbH </w:t>
            </w:r>
          </w:p>
        </w:tc>
        <w:tc>
          <w:tcPr>
            <w:tcW w:w="3320" w:type="dxa"/>
            <w:gridSpan w:val="2"/>
          </w:tcPr>
          <w:p w:rsidR="00EF1AC4" w:rsidRPr="00ED758C" w:rsidRDefault="00AB5424" w:rsidP="005E6D43">
            <w:pPr>
              <w:rPr>
                <w:sz w:val="16"/>
                <w:szCs w:val="16"/>
              </w:rPr>
            </w:pPr>
            <w:r w:rsidRPr="00ED758C">
              <w:rPr>
                <w:sz w:val="16"/>
                <w:szCs w:val="16"/>
              </w:rPr>
              <w:t xml:space="preserve">nora </w:t>
            </w:r>
            <w:proofErr w:type="spellStart"/>
            <w:r w:rsidRPr="00ED758C">
              <w:rPr>
                <w:sz w:val="16"/>
                <w:szCs w:val="16"/>
              </w:rPr>
              <w:t>systems_Erika</w:t>
            </w:r>
            <w:proofErr w:type="spellEnd"/>
            <w:r w:rsidRPr="00ED758C">
              <w:rPr>
                <w:sz w:val="16"/>
                <w:szCs w:val="16"/>
              </w:rPr>
              <w:t>-Fuchs-</w:t>
            </w:r>
            <w:proofErr w:type="spellStart"/>
            <w:r w:rsidRPr="00ED758C">
              <w:rPr>
                <w:sz w:val="16"/>
                <w:szCs w:val="16"/>
              </w:rPr>
              <w:t>Haus_Schwarzenbach</w:t>
            </w:r>
            <w:proofErr w:type="spellEnd"/>
            <w:r w:rsidRPr="00ED758C">
              <w:rPr>
                <w:sz w:val="16"/>
                <w:szCs w:val="16"/>
              </w:rPr>
              <w:t xml:space="preserve"> </w:t>
            </w:r>
            <w:proofErr w:type="spellStart"/>
            <w:r w:rsidRPr="00ED758C">
              <w:rPr>
                <w:sz w:val="16"/>
                <w:szCs w:val="16"/>
              </w:rPr>
              <w:t>a.d.</w:t>
            </w:r>
            <w:proofErr w:type="spellEnd"/>
            <w:r w:rsidRPr="00ED758C">
              <w:rPr>
                <w:sz w:val="16"/>
                <w:szCs w:val="16"/>
              </w:rPr>
              <w:t xml:space="preserve"> Saale_2</w:t>
            </w:r>
            <w:r w:rsidRPr="00ED758C">
              <w:rPr>
                <w:sz w:val="16"/>
                <w:szCs w:val="16"/>
              </w:rPr>
              <w:br/>
              <w:t xml:space="preserve">Copyright: nora systems GmbH </w:t>
            </w:r>
          </w:p>
        </w:tc>
      </w:tr>
      <w:tr w:rsidR="000B6818" w:rsidTr="00ED758C">
        <w:trPr>
          <w:trHeight w:val="2334"/>
          <w:jc w:val="center"/>
        </w:trPr>
        <w:tc>
          <w:tcPr>
            <w:tcW w:w="3378" w:type="dxa"/>
            <w:gridSpan w:val="2"/>
            <w:vAlign w:val="center"/>
          </w:tcPr>
          <w:p w:rsidR="00D92F3D" w:rsidRDefault="00A126F1" w:rsidP="00C10C9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800000" cy="1200484"/>
                  <wp:effectExtent l="0" t="0" r="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nora systems_Ideenzug_Deutsche Bahn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00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2" w:type="dxa"/>
            <w:gridSpan w:val="2"/>
            <w:vAlign w:val="center"/>
          </w:tcPr>
          <w:p w:rsidR="00D92F3D" w:rsidRDefault="00A126F1" w:rsidP="00C10C9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800000" cy="1199702"/>
                  <wp:effectExtent l="0" t="0" r="0" b="635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nora systems_Ladybird Early Learning Centre_Dubai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99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  <w:gridSpan w:val="2"/>
            <w:vAlign w:val="center"/>
          </w:tcPr>
          <w:p w:rsidR="00D92F3D" w:rsidRDefault="00A126F1" w:rsidP="00C10C9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800000" cy="1299692"/>
                  <wp:effectExtent l="0" t="0" r="0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nora systems_Maquarie Bank Sydney_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99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6F1" w:rsidRPr="008F467C" w:rsidTr="00ED758C">
        <w:trPr>
          <w:trHeight w:val="544"/>
          <w:jc w:val="center"/>
        </w:trPr>
        <w:tc>
          <w:tcPr>
            <w:tcW w:w="3378" w:type="dxa"/>
            <w:gridSpan w:val="2"/>
          </w:tcPr>
          <w:p w:rsidR="00172F5E" w:rsidRPr="00ED758C" w:rsidRDefault="00AB5424" w:rsidP="005E6D43">
            <w:pPr>
              <w:rPr>
                <w:noProof/>
                <w:sz w:val="16"/>
                <w:szCs w:val="16"/>
              </w:rPr>
            </w:pPr>
            <w:r w:rsidRPr="00ED758C">
              <w:rPr>
                <w:noProof/>
                <w:sz w:val="16"/>
                <w:szCs w:val="16"/>
              </w:rPr>
              <w:t xml:space="preserve">nora </w:t>
            </w:r>
            <w:r w:rsidRPr="00ED758C">
              <w:rPr>
                <w:sz w:val="16"/>
                <w:szCs w:val="16"/>
              </w:rPr>
              <w:t>systems_Ideenzug_Deutsche Bahn</w:t>
            </w:r>
            <w:r w:rsidRPr="00ED758C">
              <w:rPr>
                <w:sz w:val="16"/>
                <w:szCs w:val="16"/>
              </w:rPr>
              <w:br/>
              <w:t>Copyright: Deutsche Bahn AG</w:t>
            </w:r>
            <w:r w:rsidRPr="00ED758C">
              <w:rPr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3262" w:type="dxa"/>
            <w:gridSpan w:val="2"/>
          </w:tcPr>
          <w:p w:rsidR="00172F5E" w:rsidRDefault="00AB5424" w:rsidP="005E6D43">
            <w:pPr>
              <w:rPr>
                <w:noProof/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  <w:lang w:val="en-US"/>
              </w:rPr>
              <w:t xml:space="preserve">nora systems_Ladybird Early Learning </w:t>
            </w:r>
            <w:proofErr w:type="spellStart"/>
            <w:r w:rsidRPr="008F467C">
              <w:rPr>
                <w:sz w:val="16"/>
                <w:szCs w:val="16"/>
                <w:lang w:val="en-US"/>
              </w:rPr>
              <w:t>Centre</w:t>
            </w:r>
            <w:r w:rsidR="00A66A33" w:rsidRPr="008F467C">
              <w:rPr>
                <w:sz w:val="16"/>
                <w:szCs w:val="16"/>
                <w:lang w:val="en-US"/>
              </w:rPr>
              <w:t>_</w:t>
            </w:r>
            <w:r w:rsidRPr="008F467C">
              <w:rPr>
                <w:sz w:val="16"/>
                <w:szCs w:val="16"/>
                <w:lang w:val="en-US"/>
              </w:rPr>
              <w:t>Dubai</w:t>
            </w:r>
            <w:proofErr w:type="spellEnd"/>
            <w:r w:rsidRPr="008F467C">
              <w:rPr>
                <w:sz w:val="16"/>
                <w:szCs w:val="16"/>
                <w:lang w:val="en-US"/>
              </w:rPr>
              <w:t xml:space="preserve"> </w:t>
            </w:r>
            <w:r w:rsidRPr="008F467C">
              <w:rPr>
                <w:sz w:val="16"/>
                <w:szCs w:val="16"/>
                <w:lang w:val="en-US"/>
              </w:rPr>
              <w:br/>
              <w:t>Copyright: Gerry O’ Leary</w:t>
            </w:r>
            <w:r>
              <w:rPr>
                <w:noProof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3320" w:type="dxa"/>
            <w:gridSpan w:val="2"/>
          </w:tcPr>
          <w:p w:rsidR="00172F5E" w:rsidRPr="008F467C" w:rsidRDefault="00D358FA" w:rsidP="005E6D43">
            <w:pPr>
              <w:rPr>
                <w:sz w:val="16"/>
                <w:szCs w:val="16"/>
                <w:lang w:val="en-US"/>
              </w:rPr>
            </w:pPr>
            <w:r w:rsidRPr="008F467C">
              <w:rPr>
                <w:sz w:val="16"/>
                <w:szCs w:val="16"/>
                <w:lang w:val="en-US"/>
              </w:rPr>
              <w:t xml:space="preserve">nora </w:t>
            </w:r>
            <w:proofErr w:type="spellStart"/>
            <w:r w:rsidRPr="008F467C">
              <w:rPr>
                <w:sz w:val="16"/>
                <w:szCs w:val="16"/>
                <w:lang w:val="en-US"/>
              </w:rPr>
              <w:t>systems_Ma</w:t>
            </w:r>
            <w:r w:rsidR="008F467C" w:rsidRPr="008F467C">
              <w:rPr>
                <w:sz w:val="16"/>
                <w:szCs w:val="16"/>
                <w:lang w:val="en-US"/>
              </w:rPr>
              <w:t>c</w:t>
            </w:r>
            <w:r w:rsidRPr="008F467C">
              <w:rPr>
                <w:sz w:val="16"/>
                <w:szCs w:val="16"/>
                <w:lang w:val="en-US"/>
              </w:rPr>
              <w:t>quarie</w:t>
            </w:r>
            <w:proofErr w:type="spellEnd"/>
            <w:r w:rsidRPr="008F467C">
              <w:rPr>
                <w:sz w:val="16"/>
                <w:szCs w:val="16"/>
                <w:lang w:val="en-US"/>
              </w:rPr>
              <w:t xml:space="preserve"> Bank Sydney_1</w:t>
            </w:r>
            <w:r w:rsidRPr="008F467C">
              <w:rPr>
                <w:sz w:val="16"/>
                <w:szCs w:val="16"/>
                <w:lang w:val="en-US"/>
              </w:rPr>
              <w:br/>
              <w:t>Copyright: Jesse Taylor Photography</w:t>
            </w:r>
          </w:p>
          <w:p w:rsidR="003C1FAA" w:rsidRDefault="003C1FAA" w:rsidP="005E6D43">
            <w:pPr>
              <w:rPr>
                <w:noProof/>
                <w:sz w:val="16"/>
                <w:szCs w:val="16"/>
                <w:lang w:val="en-US"/>
              </w:rPr>
            </w:pPr>
          </w:p>
          <w:p w:rsidR="003C1FAA" w:rsidRDefault="003C1FAA" w:rsidP="005E6D43">
            <w:pPr>
              <w:rPr>
                <w:noProof/>
                <w:sz w:val="16"/>
                <w:szCs w:val="16"/>
                <w:lang w:val="en-US"/>
              </w:rPr>
            </w:pPr>
          </w:p>
        </w:tc>
      </w:tr>
      <w:tr w:rsidR="00C10C90" w:rsidTr="00ED758C">
        <w:trPr>
          <w:trHeight w:val="544"/>
          <w:jc w:val="center"/>
        </w:trPr>
        <w:tc>
          <w:tcPr>
            <w:tcW w:w="3378" w:type="dxa"/>
            <w:gridSpan w:val="2"/>
            <w:vAlign w:val="center"/>
          </w:tcPr>
          <w:p w:rsidR="00172F5E" w:rsidRDefault="00A126F1" w:rsidP="00C10C90">
            <w:pPr>
              <w:jc w:val="center"/>
              <w:rPr>
                <w:noProof/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201293" cy="1800000"/>
                  <wp:effectExtent l="0" t="0" r="0" b="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nora systems_Maquarie Bank Sydney_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29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1FAA" w:rsidRDefault="003C1FAA" w:rsidP="00C10C90">
            <w:pPr>
              <w:jc w:val="center"/>
              <w:rPr>
                <w:noProof/>
                <w:sz w:val="16"/>
                <w:szCs w:val="16"/>
                <w:lang w:val="en-US"/>
              </w:rPr>
            </w:pPr>
          </w:p>
        </w:tc>
        <w:tc>
          <w:tcPr>
            <w:tcW w:w="3262" w:type="dxa"/>
            <w:gridSpan w:val="2"/>
            <w:vAlign w:val="center"/>
          </w:tcPr>
          <w:p w:rsidR="00172F5E" w:rsidRDefault="00A126F1" w:rsidP="00C10C90">
            <w:pPr>
              <w:jc w:val="center"/>
              <w:rPr>
                <w:noProof/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800000" cy="1349780"/>
                  <wp:effectExtent l="0" t="0" r="0" b="3175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nora systems_Medicum_Altenburg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4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0" w:type="dxa"/>
            <w:gridSpan w:val="2"/>
            <w:vAlign w:val="center"/>
          </w:tcPr>
          <w:p w:rsidR="00172F5E" w:rsidRDefault="00A126F1" w:rsidP="00C10C90">
            <w:pPr>
              <w:jc w:val="center"/>
              <w:rPr>
                <w:noProof/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800000" cy="1300509"/>
                  <wp:effectExtent l="0" t="0" r="0" b="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nora systems_Staatsgalerie Stuttgart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00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6F1" w:rsidTr="00ED758C">
        <w:trPr>
          <w:trHeight w:val="544"/>
          <w:jc w:val="center"/>
        </w:trPr>
        <w:tc>
          <w:tcPr>
            <w:tcW w:w="3378" w:type="dxa"/>
            <w:gridSpan w:val="2"/>
          </w:tcPr>
          <w:p w:rsidR="002C7BB8" w:rsidRDefault="00E02470" w:rsidP="005E6D43">
            <w:pPr>
              <w:rPr>
                <w:noProof/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  <w:lang w:val="en-US"/>
              </w:rPr>
              <w:t xml:space="preserve">nora </w:t>
            </w:r>
            <w:proofErr w:type="spellStart"/>
            <w:r w:rsidRPr="008F467C">
              <w:rPr>
                <w:sz w:val="16"/>
                <w:szCs w:val="16"/>
                <w:lang w:val="en-US"/>
              </w:rPr>
              <w:t>systems_Ma</w:t>
            </w:r>
            <w:r w:rsidR="008F467C">
              <w:rPr>
                <w:sz w:val="16"/>
                <w:szCs w:val="16"/>
                <w:lang w:val="en-US"/>
              </w:rPr>
              <w:t>c</w:t>
            </w:r>
            <w:bookmarkStart w:id="0" w:name="_GoBack"/>
            <w:bookmarkEnd w:id="0"/>
            <w:r w:rsidRPr="008F467C">
              <w:rPr>
                <w:sz w:val="16"/>
                <w:szCs w:val="16"/>
                <w:lang w:val="en-US"/>
              </w:rPr>
              <w:t>quarie</w:t>
            </w:r>
            <w:proofErr w:type="spellEnd"/>
            <w:r w:rsidRPr="008F467C">
              <w:rPr>
                <w:sz w:val="16"/>
                <w:szCs w:val="16"/>
                <w:lang w:val="en-US"/>
              </w:rPr>
              <w:t xml:space="preserve"> Bank Sydney_2</w:t>
            </w:r>
            <w:r w:rsidRPr="008F467C">
              <w:rPr>
                <w:sz w:val="16"/>
                <w:szCs w:val="16"/>
                <w:lang w:val="en-US"/>
              </w:rPr>
              <w:br/>
              <w:t>Copyright: Riddle Stagg</w:t>
            </w:r>
            <w:r>
              <w:rPr>
                <w:noProof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3262" w:type="dxa"/>
            <w:gridSpan w:val="2"/>
          </w:tcPr>
          <w:p w:rsidR="002C7BB8" w:rsidRDefault="00E02470" w:rsidP="005E6D43">
            <w:pPr>
              <w:rPr>
                <w:noProof/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  <w:lang w:val="en-US"/>
              </w:rPr>
              <w:t>nora systems_Medicum_Altenburg</w:t>
            </w:r>
            <w:r>
              <w:rPr>
                <w:noProof/>
                <w:sz w:val="16"/>
                <w:szCs w:val="16"/>
                <w:lang w:val="en-US"/>
              </w:rPr>
              <w:br/>
            </w:r>
            <w:r w:rsidRPr="00ED758C">
              <w:rPr>
                <w:sz w:val="16"/>
                <w:szCs w:val="16"/>
              </w:rPr>
              <w:t>Copyright: @Oliver Heinemann</w:t>
            </w:r>
            <w:r>
              <w:rPr>
                <w:noProof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3320" w:type="dxa"/>
            <w:gridSpan w:val="2"/>
          </w:tcPr>
          <w:p w:rsidR="002C7BB8" w:rsidRPr="00ED758C" w:rsidRDefault="00DB37A9" w:rsidP="005E6D43">
            <w:pPr>
              <w:rPr>
                <w:noProof/>
                <w:sz w:val="16"/>
                <w:szCs w:val="16"/>
              </w:rPr>
            </w:pPr>
            <w:r w:rsidRPr="00ED758C">
              <w:rPr>
                <w:noProof/>
                <w:sz w:val="16"/>
                <w:szCs w:val="16"/>
              </w:rPr>
              <w:t>n</w:t>
            </w:r>
            <w:r w:rsidR="00E02470" w:rsidRPr="00ED758C">
              <w:rPr>
                <w:noProof/>
                <w:sz w:val="16"/>
                <w:szCs w:val="16"/>
              </w:rPr>
              <w:t xml:space="preserve">ora systems_Staatsgalerie Stuttgart </w:t>
            </w:r>
            <w:r w:rsidR="00E02470" w:rsidRPr="00ED758C">
              <w:rPr>
                <w:noProof/>
                <w:sz w:val="16"/>
                <w:szCs w:val="16"/>
              </w:rPr>
              <w:br/>
            </w:r>
            <w:r w:rsidR="00E02470" w:rsidRPr="00ED758C">
              <w:rPr>
                <w:sz w:val="16"/>
                <w:szCs w:val="16"/>
              </w:rPr>
              <w:t>Copyright: Volker Naumann Fotografie</w:t>
            </w:r>
            <w:r w:rsidR="00E02470" w:rsidRPr="00ED758C">
              <w:rPr>
                <w:noProof/>
                <w:sz w:val="16"/>
                <w:szCs w:val="16"/>
              </w:rPr>
              <w:t xml:space="preserve"> </w:t>
            </w:r>
          </w:p>
        </w:tc>
      </w:tr>
      <w:tr w:rsidR="002C7BB8" w:rsidTr="00ED758C">
        <w:trPr>
          <w:gridAfter w:val="1"/>
          <w:wAfter w:w="78" w:type="dxa"/>
          <w:jc w:val="center"/>
        </w:trPr>
        <w:tc>
          <w:tcPr>
            <w:tcW w:w="3351" w:type="dxa"/>
            <w:vAlign w:val="center"/>
          </w:tcPr>
          <w:p w:rsidR="002C7BB8" w:rsidRDefault="000014F6" w:rsidP="000014F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1800000" cy="1339402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nora systems_taz Neubau_Berlin_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39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1FAA" w:rsidRDefault="003C1FAA" w:rsidP="000014F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61" w:type="dxa"/>
            <w:gridSpan w:val="2"/>
            <w:vAlign w:val="center"/>
          </w:tcPr>
          <w:p w:rsidR="002C7BB8" w:rsidRDefault="000014F6" w:rsidP="000014F6">
            <w:pPr>
              <w:pStyle w:val="Listenabsatz"/>
              <w:ind w:left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800000" cy="1333678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nora systems_taz Neubau_Berlin_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33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1FAA" w:rsidRDefault="003C1FAA" w:rsidP="000014F6">
            <w:pPr>
              <w:pStyle w:val="Listenabsatz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70" w:type="dxa"/>
            <w:gridSpan w:val="2"/>
            <w:vAlign w:val="center"/>
          </w:tcPr>
          <w:p w:rsidR="002C7BB8" w:rsidRDefault="000014F6" w:rsidP="007F303B">
            <w:pPr>
              <w:pStyle w:val="Listenabsatz"/>
              <w:ind w:left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656000" cy="1668673"/>
                  <wp:effectExtent l="0" t="0" r="1905" b="8255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nora systems_TU MAIN Chemnitz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00" cy="1668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1FAA" w:rsidRDefault="003C1FAA" w:rsidP="007F303B">
            <w:pPr>
              <w:pStyle w:val="Listenabsatz"/>
              <w:ind w:left="0"/>
              <w:jc w:val="center"/>
              <w:rPr>
                <w:b/>
                <w:sz w:val="22"/>
                <w:szCs w:val="22"/>
              </w:rPr>
            </w:pPr>
          </w:p>
        </w:tc>
      </w:tr>
      <w:tr w:rsidR="002C7BB8" w:rsidTr="00ED758C">
        <w:trPr>
          <w:gridAfter w:val="1"/>
          <w:wAfter w:w="78" w:type="dxa"/>
          <w:jc w:val="center"/>
        </w:trPr>
        <w:tc>
          <w:tcPr>
            <w:tcW w:w="3351" w:type="dxa"/>
          </w:tcPr>
          <w:p w:rsidR="002C7BB8" w:rsidRDefault="00144176" w:rsidP="00144176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nora </w:t>
            </w:r>
            <w:proofErr w:type="spellStart"/>
            <w:r>
              <w:rPr>
                <w:sz w:val="16"/>
                <w:szCs w:val="16"/>
                <w:lang w:val="en-US"/>
              </w:rPr>
              <w:t>systems_taz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Neubau_Berlin_1</w:t>
            </w:r>
            <w:r>
              <w:rPr>
                <w:sz w:val="16"/>
                <w:szCs w:val="16"/>
                <w:lang w:val="en-US"/>
              </w:rPr>
              <w:br/>
            </w:r>
            <w:r w:rsidRPr="008F467C">
              <w:rPr>
                <w:sz w:val="16"/>
                <w:szCs w:val="16"/>
                <w:lang w:val="en-US"/>
              </w:rPr>
              <w:t>Copyright: Stephan Falk</w:t>
            </w:r>
            <w:r>
              <w:rPr>
                <w:sz w:val="16"/>
                <w:szCs w:val="16"/>
                <w:lang w:val="en-US"/>
              </w:rPr>
              <w:t>, BAUBILD</w:t>
            </w:r>
          </w:p>
          <w:p w:rsidR="00144176" w:rsidRPr="00ED758C" w:rsidRDefault="00144176" w:rsidP="00144176">
            <w:pPr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3261" w:type="dxa"/>
            <w:gridSpan w:val="2"/>
          </w:tcPr>
          <w:p w:rsidR="002C7BB8" w:rsidRDefault="002A5703" w:rsidP="005E6D43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nora </w:t>
            </w:r>
            <w:proofErr w:type="spellStart"/>
            <w:r>
              <w:rPr>
                <w:sz w:val="16"/>
                <w:szCs w:val="16"/>
                <w:lang w:val="en-US"/>
              </w:rPr>
              <w:t>systems_taz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 Neubau_Berlin_2</w:t>
            </w:r>
            <w:r>
              <w:rPr>
                <w:sz w:val="16"/>
                <w:szCs w:val="16"/>
                <w:lang w:val="en-US"/>
              </w:rPr>
              <w:br/>
            </w:r>
            <w:r w:rsidRPr="008F467C">
              <w:rPr>
                <w:sz w:val="16"/>
                <w:szCs w:val="16"/>
                <w:lang w:val="en-US"/>
              </w:rPr>
              <w:t>Copyright: Stephan</w:t>
            </w:r>
            <w:r>
              <w:rPr>
                <w:sz w:val="16"/>
                <w:szCs w:val="16"/>
                <w:lang w:val="en-US"/>
              </w:rPr>
              <w:t xml:space="preserve"> Falk, BAUBILD</w:t>
            </w:r>
          </w:p>
          <w:p w:rsidR="002C7BB8" w:rsidRPr="00B6768F" w:rsidRDefault="002C7BB8" w:rsidP="005E6D43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3270" w:type="dxa"/>
            <w:gridSpan w:val="2"/>
          </w:tcPr>
          <w:p w:rsidR="002C7BB8" w:rsidRPr="00B6768F" w:rsidRDefault="002A5703" w:rsidP="005E6D43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nora systems_TU MAIN Chemnitz</w:t>
            </w:r>
            <w:r>
              <w:rPr>
                <w:sz w:val="16"/>
                <w:szCs w:val="16"/>
                <w:lang w:val="en-US"/>
              </w:rPr>
              <w:br/>
            </w:r>
            <w:r w:rsidRPr="00ED758C">
              <w:rPr>
                <w:sz w:val="16"/>
                <w:szCs w:val="16"/>
              </w:rPr>
              <w:t>Copyright:</w:t>
            </w:r>
            <w:r>
              <w:rPr>
                <w:sz w:val="16"/>
                <w:szCs w:val="16"/>
                <w:lang w:val="en-US"/>
              </w:rPr>
              <w:t xml:space="preserve"> Werne</w:t>
            </w:r>
            <w:r w:rsidR="001B17B9">
              <w:rPr>
                <w:sz w:val="16"/>
                <w:szCs w:val="16"/>
                <w:lang w:val="en-US"/>
              </w:rPr>
              <w:t>r</w:t>
            </w:r>
            <w:r>
              <w:rPr>
                <w:sz w:val="16"/>
                <w:szCs w:val="16"/>
                <w:lang w:val="en-US"/>
              </w:rPr>
              <w:t xml:space="preserve"> Huthmacher, Berlin </w:t>
            </w:r>
          </w:p>
        </w:tc>
      </w:tr>
      <w:tr w:rsidR="003A6ED6" w:rsidTr="00ED758C">
        <w:trPr>
          <w:gridAfter w:val="3"/>
          <w:wAfter w:w="3348" w:type="dxa"/>
          <w:trHeight w:val="2145"/>
          <w:jc w:val="center"/>
        </w:trPr>
        <w:tc>
          <w:tcPr>
            <w:tcW w:w="3351" w:type="dxa"/>
            <w:vAlign w:val="center"/>
          </w:tcPr>
          <w:p w:rsidR="003A6ED6" w:rsidRPr="00A8143D" w:rsidRDefault="000014F6" w:rsidP="007F303B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800000" cy="1199165"/>
                  <wp:effectExtent l="0" t="0" r="0" b="127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nora systems_Zalando_Berlin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9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gridSpan w:val="2"/>
            <w:vAlign w:val="center"/>
          </w:tcPr>
          <w:p w:rsidR="003A6ED6" w:rsidRPr="00B6768F" w:rsidRDefault="000014F6" w:rsidP="007F303B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800000" cy="1299692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nora_systems_gefräste_Intarsie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99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ED6" w:rsidRPr="008F467C" w:rsidTr="00ED758C">
        <w:trPr>
          <w:gridAfter w:val="3"/>
          <w:wAfter w:w="3348" w:type="dxa"/>
          <w:trHeight w:val="561"/>
          <w:jc w:val="center"/>
        </w:trPr>
        <w:tc>
          <w:tcPr>
            <w:tcW w:w="3351" w:type="dxa"/>
          </w:tcPr>
          <w:p w:rsidR="003A6ED6" w:rsidRDefault="003A6ED6" w:rsidP="005E6D43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nora </w:t>
            </w:r>
            <w:proofErr w:type="spellStart"/>
            <w:r>
              <w:rPr>
                <w:sz w:val="16"/>
                <w:szCs w:val="16"/>
                <w:lang w:val="en-US"/>
              </w:rPr>
              <w:t>systems_Zalando_Berlin</w:t>
            </w:r>
            <w:proofErr w:type="spellEnd"/>
            <w:r>
              <w:rPr>
                <w:sz w:val="16"/>
                <w:szCs w:val="16"/>
                <w:lang w:val="en-US"/>
              </w:rPr>
              <w:br/>
            </w:r>
            <w:r w:rsidRPr="008F467C">
              <w:rPr>
                <w:sz w:val="16"/>
                <w:szCs w:val="16"/>
                <w:lang w:val="en-US"/>
              </w:rPr>
              <w:t>Copyright: www</w:t>
            </w:r>
            <w:r>
              <w:rPr>
                <w:sz w:val="16"/>
                <w:szCs w:val="16"/>
                <w:lang w:val="en-US"/>
              </w:rPr>
              <w:t>.wilhelmy-fotografie.de</w:t>
            </w:r>
          </w:p>
          <w:p w:rsidR="003A6ED6" w:rsidRDefault="003A6ED6" w:rsidP="005E6D43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3261" w:type="dxa"/>
            <w:gridSpan w:val="2"/>
          </w:tcPr>
          <w:p w:rsidR="003A6ED6" w:rsidRPr="00B6768F" w:rsidRDefault="003A6ED6" w:rsidP="005E6D43">
            <w:pPr>
              <w:rPr>
                <w:sz w:val="16"/>
                <w:szCs w:val="16"/>
                <w:lang w:val="en-US"/>
              </w:rPr>
            </w:pPr>
            <w:proofErr w:type="spellStart"/>
            <w:r>
              <w:rPr>
                <w:sz w:val="16"/>
                <w:szCs w:val="16"/>
                <w:lang w:val="en-US"/>
              </w:rPr>
              <w:t>nora_systems_gefräste_In</w:t>
            </w:r>
            <w:r w:rsidR="003C1FAA">
              <w:rPr>
                <w:sz w:val="16"/>
                <w:szCs w:val="16"/>
                <w:lang w:val="en-US"/>
              </w:rPr>
              <w:t>tarsie</w:t>
            </w:r>
            <w:proofErr w:type="spellEnd"/>
            <w:r>
              <w:rPr>
                <w:sz w:val="16"/>
                <w:szCs w:val="16"/>
                <w:lang w:val="en-US"/>
              </w:rPr>
              <w:br/>
            </w:r>
            <w:r w:rsidRPr="003C1FAA">
              <w:rPr>
                <w:sz w:val="16"/>
                <w:szCs w:val="16"/>
                <w:lang w:val="en-US"/>
              </w:rPr>
              <w:t>Copyright: @</w:t>
            </w:r>
            <w:r>
              <w:rPr>
                <w:sz w:val="16"/>
                <w:szCs w:val="16"/>
                <w:lang w:val="en-US"/>
              </w:rPr>
              <w:t xml:space="preserve">nora systems GmbH </w:t>
            </w:r>
          </w:p>
        </w:tc>
      </w:tr>
    </w:tbl>
    <w:p w:rsidR="002C7BB8" w:rsidRPr="00ED758C" w:rsidRDefault="002C7BB8" w:rsidP="00ED758C">
      <w:pPr>
        <w:jc w:val="both"/>
        <w:rPr>
          <w:b/>
          <w:sz w:val="22"/>
          <w:szCs w:val="22"/>
          <w:lang w:val="en-US"/>
        </w:rPr>
      </w:pPr>
    </w:p>
    <w:p w:rsidR="002C7BB8" w:rsidRPr="00ED758C" w:rsidRDefault="002C7BB8" w:rsidP="00A8143D">
      <w:pPr>
        <w:pStyle w:val="Listenabsatz"/>
        <w:ind w:left="397"/>
        <w:jc w:val="both"/>
        <w:rPr>
          <w:b/>
          <w:sz w:val="22"/>
          <w:szCs w:val="22"/>
          <w:lang w:val="en-US"/>
        </w:rPr>
      </w:pPr>
    </w:p>
    <w:p w:rsidR="00A8143D" w:rsidRDefault="00A8143D" w:rsidP="00A8143D">
      <w:pPr>
        <w:pStyle w:val="Listenabsatz"/>
        <w:numPr>
          <w:ilvl w:val="0"/>
          <w:numId w:val="6"/>
        </w:numPr>
        <w:ind w:left="397"/>
        <w:jc w:val="both"/>
        <w:rPr>
          <w:b/>
          <w:sz w:val="22"/>
          <w:szCs w:val="22"/>
        </w:rPr>
      </w:pPr>
      <w:r w:rsidRPr="00A8143D">
        <w:rPr>
          <w:b/>
          <w:sz w:val="22"/>
          <w:szCs w:val="22"/>
        </w:rPr>
        <w:t xml:space="preserve">Ein Boden mit System </w:t>
      </w:r>
    </w:p>
    <w:p w:rsidR="00A8143D" w:rsidRDefault="00A8143D" w:rsidP="00A8143D">
      <w:pPr>
        <w:pStyle w:val="Listenabsatz"/>
        <w:ind w:left="397"/>
        <w:jc w:val="both"/>
        <w:rPr>
          <w:b/>
          <w:sz w:val="22"/>
          <w:szCs w:val="22"/>
        </w:rPr>
      </w:pPr>
      <w:r w:rsidRPr="00A8143D">
        <w:rPr>
          <w:b/>
          <w:sz w:val="22"/>
          <w:szCs w:val="22"/>
        </w:rPr>
        <w:t>Vom Krankenhaus bis zum Kindergarten: noraplan signa ist ein Allrounder für jeden Einsatzbereich</w:t>
      </w:r>
    </w:p>
    <w:p w:rsidR="00FA11C0" w:rsidRDefault="00FA11C0" w:rsidP="00A8143D">
      <w:pPr>
        <w:pStyle w:val="Listenabsatz"/>
        <w:ind w:left="397"/>
        <w:jc w:val="both"/>
        <w:rPr>
          <w:b/>
          <w:sz w:val="22"/>
          <w:szCs w:val="22"/>
        </w:rPr>
      </w:pPr>
    </w:p>
    <w:tbl>
      <w:tblPr>
        <w:tblStyle w:val="Tabellenraster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160"/>
        <w:gridCol w:w="3449"/>
        <w:gridCol w:w="3273"/>
      </w:tblGrid>
      <w:tr w:rsidR="00FA11C0" w:rsidTr="00ED758C">
        <w:trPr>
          <w:jc w:val="center"/>
        </w:trPr>
        <w:tc>
          <w:tcPr>
            <w:tcW w:w="3160" w:type="dxa"/>
            <w:vAlign w:val="center"/>
          </w:tcPr>
          <w:p w:rsidR="00FA11C0" w:rsidRDefault="00FA11C0" w:rsidP="00ED758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800000" cy="1199700"/>
                  <wp:effectExtent l="0" t="0" r="0" b="635"/>
                  <wp:docPr id="57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nora systems_Bewegungskindertagesstätte Mobile_Sachsenheim_1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9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758C" w:rsidRDefault="00ED758C" w:rsidP="00ED758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449" w:type="dxa"/>
            <w:vAlign w:val="center"/>
          </w:tcPr>
          <w:p w:rsidR="00FA11C0" w:rsidRDefault="00FA11C0" w:rsidP="00ED758C">
            <w:pPr>
              <w:pStyle w:val="Listenabsatz"/>
              <w:ind w:left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848877" cy="1143386"/>
                  <wp:effectExtent l="0" t="0" r="0" b="0"/>
                  <wp:docPr id="58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nora systems_Bewegungskindertagesstätte Mobile_Sachsenheim_3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546" cy="1144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758C" w:rsidRDefault="00ED758C" w:rsidP="00ED758C">
            <w:pPr>
              <w:pStyle w:val="Listenabsatz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73" w:type="dxa"/>
            <w:vAlign w:val="center"/>
          </w:tcPr>
          <w:p w:rsidR="00FA11C0" w:rsidRDefault="00FA11C0" w:rsidP="00ED758C">
            <w:pPr>
              <w:pStyle w:val="Listenabsatz"/>
              <w:ind w:left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800000" cy="1158675"/>
                  <wp:effectExtent l="0" t="0" r="0" b="3810"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nora systems_Bronovo Krankenhaus_Den Haag_1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5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758C" w:rsidRDefault="00ED758C" w:rsidP="00ED758C">
            <w:pPr>
              <w:pStyle w:val="Listenabsatz"/>
              <w:ind w:left="0"/>
              <w:jc w:val="center"/>
              <w:rPr>
                <w:b/>
                <w:sz w:val="22"/>
                <w:szCs w:val="22"/>
              </w:rPr>
            </w:pPr>
          </w:p>
        </w:tc>
      </w:tr>
      <w:tr w:rsidR="00FA11C0" w:rsidTr="00ED758C">
        <w:trPr>
          <w:jc w:val="center"/>
        </w:trPr>
        <w:tc>
          <w:tcPr>
            <w:tcW w:w="3160" w:type="dxa"/>
          </w:tcPr>
          <w:p w:rsidR="00FA11C0" w:rsidRPr="00363024" w:rsidRDefault="00363024" w:rsidP="00363024">
            <w:pPr>
              <w:rPr>
                <w:sz w:val="16"/>
                <w:szCs w:val="16"/>
              </w:rPr>
            </w:pPr>
            <w:r w:rsidRPr="00ED758C">
              <w:rPr>
                <w:sz w:val="16"/>
                <w:szCs w:val="16"/>
              </w:rPr>
              <w:t xml:space="preserve">nora </w:t>
            </w:r>
            <w:proofErr w:type="spellStart"/>
            <w:r w:rsidRPr="00ED758C">
              <w:rPr>
                <w:sz w:val="16"/>
                <w:szCs w:val="16"/>
              </w:rPr>
              <w:t>systems_Bewegungskindertages</w:t>
            </w:r>
            <w:proofErr w:type="spellEnd"/>
            <w:r w:rsidRPr="00ED758C">
              <w:rPr>
                <w:sz w:val="16"/>
                <w:szCs w:val="16"/>
              </w:rPr>
              <w:t>-stätte Mobile_Sachsenheim_1</w:t>
            </w:r>
            <w:r w:rsidRPr="00ED758C">
              <w:rPr>
                <w:sz w:val="16"/>
                <w:szCs w:val="16"/>
              </w:rPr>
              <w:br/>
            </w:r>
            <w:r w:rsidRPr="00E22119">
              <w:rPr>
                <w:sz w:val="16"/>
                <w:szCs w:val="16"/>
                <w:u w:val="single"/>
              </w:rPr>
              <w:t>Copyright:</w:t>
            </w:r>
            <w:r>
              <w:rPr>
                <w:sz w:val="16"/>
                <w:szCs w:val="16"/>
              </w:rPr>
              <w:t xml:space="preserve"> RALF DIETER BISCHOFF </w:t>
            </w:r>
          </w:p>
        </w:tc>
        <w:tc>
          <w:tcPr>
            <w:tcW w:w="3449" w:type="dxa"/>
          </w:tcPr>
          <w:p w:rsidR="00FA11C0" w:rsidRPr="00ED758C" w:rsidRDefault="00363024" w:rsidP="00363024">
            <w:pPr>
              <w:rPr>
                <w:sz w:val="16"/>
                <w:szCs w:val="16"/>
              </w:rPr>
            </w:pPr>
            <w:r w:rsidRPr="00ED758C">
              <w:rPr>
                <w:sz w:val="16"/>
                <w:szCs w:val="16"/>
              </w:rPr>
              <w:t xml:space="preserve">nora </w:t>
            </w:r>
            <w:proofErr w:type="spellStart"/>
            <w:r w:rsidRPr="00ED758C">
              <w:rPr>
                <w:sz w:val="16"/>
                <w:szCs w:val="16"/>
              </w:rPr>
              <w:t>systems_Bewegungskindertagesstätte</w:t>
            </w:r>
            <w:proofErr w:type="spellEnd"/>
            <w:r w:rsidRPr="00ED758C">
              <w:rPr>
                <w:sz w:val="16"/>
                <w:szCs w:val="16"/>
              </w:rPr>
              <w:t xml:space="preserve"> Mobile_Sachsenheim_3</w:t>
            </w:r>
            <w:r w:rsidRPr="00ED758C">
              <w:rPr>
                <w:sz w:val="16"/>
                <w:szCs w:val="16"/>
              </w:rPr>
              <w:br/>
            </w:r>
            <w:r w:rsidRPr="00ED758C">
              <w:rPr>
                <w:sz w:val="16"/>
                <w:szCs w:val="16"/>
                <w:u w:val="single"/>
              </w:rPr>
              <w:t>Copyright:</w:t>
            </w:r>
            <w:r w:rsidRPr="00ED758C">
              <w:rPr>
                <w:sz w:val="16"/>
                <w:szCs w:val="16"/>
              </w:rPr>
              <w:t xml:space="preserve"> RALF DIETER BISCHOFF </w:t>
            </w:r>
          </w:p>
        </w:tc>
        <w:tc>
          <w:tcPr>
            <w:tcW w:w="3273" w:type="dxa"/>
          </w:tcPr>
          <w:p w:rsidR="00FA11C0" w:rsidRDefault="00C64947" w:rsidP="005E6D43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n</w:t>
            </w:r>
            <w:r w:rsidR="00363024">
              <w:rPr>
                <w:sz w:val="16"/>
                <w:szCs w:val="16"/>
                <w:lang w:val="en-US"/>
              </w:rPr>
              <w:t xml:space="preserve">ora </w:t>
            </w:r>
            <w:proofErr w:type="spellStart"/>
            <w:r w:rsidR="00363024">
              <w:rPr>
                <w:sz w:val="16"/>
                <w:szCs w:val="16"/>
                <w:lang w:val="en-US"/>
              </w:rPr>
              <w:t>systems_B</w:t>
            </w:r>
            <w:r w:rsidR="005A0A75">
              <w:rPr>
                <w:sz w:val="16"/>
                <w:szCs w:val="16"/>
                <w:lang w:val="en-US"/>
              </w:rPr>
              <w:t>r</w:t>
            </w:r>
            <w:r w:rsidR="00363024">
              <w:rPr>
                <w:sz w:val="16"/>
                <w:szCs w:val="16"/>
                <w:lang w:val="en-US"/>
              </w:rPr>
              <w:t>onovo</w:t>
            </w:r>
            <w:proofErr w:type="spellEnd"/>
            <w:r w:rsidR="00363024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="00363024">
              <w:rPr>
                <w:sz w:val="16"/>
                <w:szCs w:val="16"/>
                <w:lang w:val="en-US"/>
              </w:rPr>
              <w:t>Krankenhaus_Den</w:t>
            </w:r>
            <w:proofErr w:type="spellEnd"/>
            <w:r w:rsidR="00363024">
              <w:rPr>
                <w:sz w:val="16"/>
                <w:szCs w:val="16"/>
                <w:lang w:val="en-US"/>
              </w:rPr>
              <w:t xml:space="preserve"> Haag_1</w:t>
            </w:r>
            <w:r w:rsidR="00363024">
              <w:rPr>
                <w:sz w:val="16"/>
                <w:szCs w:val="16"/>
                <w:lang w:val="en-US"/>
              </w:rPr>
              <w:br/>
            </w:r>
            <w:r w:rsidR="00363024" w:rsidRPr="00E22119">
              <w:rPr>
                <w:sz w:val="16"/>
                <w:szCs w:val="16"/>
                <w:u w:val="single"/>
                <w:lang w:val="en-US"/>
              </w:rPr>
              <w:t>Copyright:</w:t>
            </w:r>
            <w:r w:rsidR="00363024">
              <w:rPr>
                <w:sz w:val="16"/>
                <w:szCs w:val="16"/>
                <w:lang w:val="en-US"/>
              </w:rPr>
              <w:t xml:space="preserve"> Studio Csany / Imre Csany</w:t>
            </w:r>
          </w:p>
          <w:p w:rsidR="00C64947" w:rsidRPr="00B6768F" w:rsidRDefault="00C64947" w:rsidP="005E6D43">
            <w:pPr>
              <w:rPr>
                <w:sz w:val="16"/>
                <w:szCs w:val="16"/>
                <w:lang w:val="en-US"/>
              </w:rPr>
            </w:pPr>
          </w:p>
        </w:tc>
      </w:tr>
      <w:tr w:rsidR="00FA11C0" w:rsidTr="00ED758C">
        <w:trPr>
          <w:trHeight w:val="2145"/>
          <w:jc w:val="center"/>
        </w:trPr>
        <w:tc>
          <w:tcPr>
            <w:tcW w:w="3160" w:type="dxa"/>
            <w:vAlign w:val="center"/>
          </w:tcPr>
          <w:p w:rsidR="00FA11C0" w:rsidRDefault="00FA11C0" w:rsidP="00AE1717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800000" cy="1290468"/>
                  <wp:effectExtent l="0" t="0" r="0" b="5080"/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nora systems_Bronovo Krankenhaus_Den Haag_2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90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758C" w:rsidRPr="00A8143D" w:rsidRDefault="00ED758C" w:rsidP="00AE1717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3449" w:type="dxa"/>
            <w:vAlign w:val="center"/>
          </w:tcPr>
          <w:p w:rsidR="00FA11C0" w:rsidRDefault="00FA11C0" w:rsidP="00CE3F23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800000" cy="1201487"/>
                  <wp:effectExtent l="0" t="0" r="0" b="0"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nora systems_Danone Innovation Centre_Utrecht_1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0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758C" w:rsidRPr="00B6768F" w:rsidRDefault="00ED758C" w:rsidP="00CE3F23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3273" w:type="dxa"/>
            <w:vAlign w:val="center"/>
          </w:tcPr>
          <w:p w:rsidR="00FA11C0" w:rsidRDefault="00FA11C0" w:rsidP="00CE3F23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800000" cy="1266581"/>
                  <wp:effectExtent l="0" t="0" r="0" b="0"/>
                  <wp:docPr id="62" name="Grafi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nora systems_Danone Innovation Centre_Utrecht_2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6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758C" w:rsidRPr="00B6768F" w:rsidRDefault="00ED758C" w:rsidP="00CE3F23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FA11C0" w:rsidRPr="008F467C" w:rsidTr="00ED758C">
        <w:trPr>
          <w:jc w:val="center"/>
        </w:trPr>
        <w:tc>
          <w:tcPr>
            <w:tcW w:w="3160" w:type="dxa"/>
          </w:tcPr>
          <w:p w:rsidR="00FA11C0" w:rsidRDefault="00C64947" w:rsidP="00C64947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lastRenderedPageBreak/>
              <w:t>nora systems_B</w:t>
            </w:r>
            <w:r w:rsidR="00F235D8">
              <w:rPr>
                <w:sz w:val="16"/>
                <w:szCs w:val="16"/>
                <w:lang w:val="en-US"/>
              </w:rPr>
              <w:t>r</w:t>
            </w:r>
            <w:r>
              <w:rPr>
                <w:sz w:val="16"/>
                <w:szCs w:val="16"/>
                <w:lang w:val="en-US"/>
              </w:rPr>
              <w:t>onovo Krankenhaus_</w:t>
            </w:r>
            <w:r>
              <w:rPr>
                <w:sz w:val="16"/>
                <w:szCs w:val="16"/>
                <w:lang w:val="en-US"/>
              </w:rPr>
              <w:br/>
              <w:t>Den Haag_2</w:t>
            </w:r>
            <w:r>
              <w:rPr>
                <w:sz w:val="16"/>
                <w:szCs w:val="16"/>
                <w:lang w:val="en-US"/>
              </w:rPr>
              <w:br/>
            </w:r>
            <w:r w:rsidRPr="00E22119">
              <w:rPr>
                <w:sz w:val="16"/>
                <w:szCs w:val="16"/>
                <w:u w:val="single"/>
                <w:lang w:val="en-US"/>
              </w:rPr>
              <w:t>Copyright: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 w:rsidRPr="00C64947">
              <w:rPr>
                <w:sz w:val="16"/>
                <w:szCs w:val="16"/>
                <w:lang w:val="en-US"/>
              </w:rPr>
              <w:t>Studio Csany / Imre Csany</w:t>
            </w:r>
          </w:p>
          <w:p w:rsidR="00C64947" w:rsidRDefault="00C64947" w:rsidP="00C64947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3449" w:type="dxa"/>
          </w:tcPr>
          <w:p w:rsidR="00FA11C0" w:rsidRPr="00B6768F" w:rsidRDefault="00C64947" w:rsidP="005E6D43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nora systems_Danone Innovation Centre_Utrecht_1</w:t>
            </w:r>
            <w:r>
              <w:rPr>
                <w:sz w:val="16"/>
                <w:szCs w:val="16"/>
                <w:lang w:val="en-US"/>
              </w:rPr>
              <w:br/>
            </w:r>
            <w:r w:rsidRPr="00E22119">
              <w:rPr>
                <w:sz w:val="16"/>
                <w:szCs w:val="16"/>
                <w:u w:val="single"/>
                <w:lang w:val="en-US"/>
              </w:rPr>
              <w:t>Copyright:</w:t>
            </w:r>
            <w:r>
              <w:rPr>
                <w:sz w:val="16"/>
                <w:szCs w:val="16"/>
                <w:lang w:val="en-US"/>
              </w:rPr>
              <w:t xml:space="preserve"> CR-BEELDWERKEN</w:t>
            </w:r>
          </w:p>
        </w:tc>
        <w:tc>
          <w:tcPr>
            <w:tcW w:w="3273" w:type="dxa"/>
          </w:tcPr>
          <w:p w:rsidR="00FA11C0" w:rsidRPr="00B6768F" w:rsidRDefault="000D7E9E" w:rsidP="005E6D43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n</w:t>
            </w:r>
            <w:r w:rsidR="00C64947">
              <w:rPr>
                <w:sz w:val="16"/>
                <w:szCs w:val="16"/>
                <w:lang w:val="en-US"/>
              </w:rPr>
              <w:t>ora systems_Danone Innovation Centre_Utrecht_2</w:t>
            </w:r>
            <w:r w:rsidR="00C64947">
              <w:rPr>
                <w:sz w:val="16"/>
                <w:szCs w:val="16"/>
                <w:lang w:val="en-US"/>
              </w:rPr>
              <w:br/>
            </w:r>
            <w:r w:rsidR="00C64947" w:rsidRPr="00E22119">
              <w:rPr>
                <w:sz w:val="16"/>
                <w:szCs w:val="16"/>
                <w:u w:val="single"/>
                <w:lang w:val="en-US"/>
              </w:rPr>
              <w:t>Copyright:</w:t>
            </w:r>
            <w:r w:rsidR="00C64947">
              <w:rPr>
                <w:sz w:val="16"/>
                <w:szCs w:val="16"/>
                <w:lang w:val="en-US"/>
              </w:rPr>
              <w:t xml:space="preserve"> CR-BEELDWERKEN</w:t>
            </w:r>
          </w:p>
        </w:tc>
      </w:tr>
      <w:tr w:rsidR="003A6ED6" w:rsidTr="00ED758C">
        <w:trPr>
          <w:gridAfter w:val="1"/>
          <w:wAfter w:w="3273" w:type="dxa"/>
          <w:trHeight w:val="2536"/>
          <w:jc w:val="center"/>
        </w:trPr>
        <w:tc>
          <w:tcPr>
            <w:tcW w:w="3160" w:type="dxa"/>
            <w:vAlign w:val="center"/>
          </w:tcPr>
          <w:p w:rsidR="003A6ED6" w:rsidRDefault="000014F6" w:rsidP="00E11016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799340" cy="1561221"/>
                  <wp:effectExtent l="0" t="0" r="0" b="127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nora systems_Danone Innovation Centre_Utrecht_3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735" cy="1590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  <w:vAlign w:val="center"/>
          </w:tcPr>
          <w:p w:rsidR="003A6ED6" w:rsidRPr="00FA11C0" w:rsidRDefault="003A6ED6" w:rsidP="00E11016">
            <w:pPr>
              <w:jc w:val="center"/>
              <w:rPr>
                <w:noProof/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4976052" wp14:editId="3E56E788">
                  <wp:extent cx="1800000" cy="1367831"/>
                  <wp:effectExtent l="0" t="0" r="0" b="3810"/>
                  <wp:docPr id="64" name="Grafi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nora systems_Krankenhaus Bronovo_Den Haag_NL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67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ED6" w:rsidTr="00ED758C">
        <w:trPr>
          <w:gridAfter w:val="1"/>
          <w:wAfter w:w="3273" w:type="dxa"/>
          <w:jc w:val="center"/>
        </w:trPr>
        <w:tc>
          <w:tcPr>
            <w:tcW w:w="3160" w:type="dxa"/>
          </w:tcPr>
          <w:p w:rsidR="003A6ED6" w:rsidRDefault="003A6ED6" w:rsidP="000D7E9E">
            <w:pPr>
              <w:rPr>
                <w:noProof/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  <w:lang w:val="en-US"/>
              </w:rPr>
              <w:t>nora systems_Danone Innovation Centre_Utrecht_3</w:t>
            </w:r>
            <w:r>
              <w:rPr>
                <w:noProof/>
                <w:sz w:val="16"/>
                <w:szCs w:val="16"/>
                <w:lang w:val="en-US"/>
              </w:rPr>
              <w:br/>
            </w:r>
            <w:r w:rsidRPr="00E22119">
              <w:rPr>
                <w:noProof/>
                <w:sz w:val="16"/>
                <w:szCs w:val="16"/>
                <w:u w:val="single"/>
                <w:lang w:val="en-US"/>
              </w:rPr>
              <w:t>Copyright:</w:t>
            </w:r>
            <w:r>
              <w:rPr>
                <w:noProof/>
                <w:sz w:val="16"/>
                <w:szCs w:val="16"/>
                <w:lang w:val="en-US"/>
              </w:rPr>
              <w:t xml:space="preserve"> CR-BEELDWERKEN</w:t>
            </w:r>
          </w:p>
        </w:tc>
        <w:tc>
          <w:tcPr>
            <w:tcW w:w="3449" w:type="dxa"/>
          </w:tcPr>
          <w:p w:rsidR="003A6ED6" w:rsidRDefault="003A6ED6" w:rsidP="005E6D43">
            <w:pPr>
              <w:rPr>
                <w:noProof/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  <w:lang w:val="en-US"/>
              </w:rPr>
              <w:t>nora systems_Krankenhaus B</w:t>
            </w:r>
            <w:r w:rsidR="00F235D8">
              <w:rPr>
                <w:noProof/>
                <w:sz w:val="16"/>
                <w:szCs w:val="16"/>
                <w:lang w:val="en-US"/>
              </w:rPr>
              <w:t>r</w:t>
            </w:r>
            <w:r>
              <w:rPr>
                <w:noProof/>
                <w:sz w:val="16"/>
                <w:szCs w:val="16"/>
                <w:lang w:val="en-US"/>
              </w:rPr>
              <w:t>onovo_Den Haag_NL</w:t>
            </w:r>
            <w:r>
              <w:rPr>
                <w:noProof/>
                <w:sz w:val="16"/>
                <w:szCs w:val="16"/>
                <w:lang w:val="en-US"/>
              </w:rPr>
              <w:br/>
            </w:r>
            <w:r w:rsidRPr="00E22119">
              <w:rPr>
                <w:noProof/>
                <w:sz w:val="16"/>
                <w:szCs w:val="16"/>
                <w:u w:val="single"/>
                <w:lang w:val="en-US"/>
              </w:rPr>
              <w:t>Copyright:</w:t>
            </w:r>
            <w:r>
              <w:rPr>
                <w:noProof/>
                <w:sz w:val="16"/>
                <w:szCs w:val="16"/>
                <w:lang w:val="en-US"/>
              </w:rPr>
              <w:t xml:space="preserve"> </w:t>
            </w:r>
            <w:r w:rsidRPr="000D7E9E">
              <w:rPr>
                <w:noProof/>
                <w:sz w:val="16"/>
                <w:szCs w:val="16"/>
                <w:lang w:val="en-US"/>
              </w:rPr>
              <w:t>Studio Csany / Imre Csany</w:t>
            </w:r>
            <w:r>
              <w:rPr>
                <w:noProof/>
                <w:sz w:val="16"/>
                <w:szCs w:val="16"/>
                <w:lang w:val="en-US"/>
              </w:rPr>
              <w:t xml:space="preserve"> </w:t>
            </w:r>
          </w:p>
        </w:tc>
      </w:tr>
    </w:tbl>
    <w:p w:rsidR="00A8143D" w:rsidRDefault="00A8143D" w:rsidP="00A8143D">
      <w:pPr>
        <w:pStyle w:val="Listenabsatz"/>
        <w:numPr>
          <w:ilvl w:val="0"/>
          <w:numId w:val="6"/>
        </w:numPr>
        <w:ind w:left="397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Fact Sheet</w:t>
      </w:r>
    </w:p>
    <w:p w:rsidR="00A8143D" w:rsidRDefault="00A8143D" w:rsidP="00A8143D">
      <w:pPr>
        <w:pStyle w:val="Listenabsatz"/>
        <w:ind w:left="397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Nora systems GmbH: Daten und Fakten</w:t>
      </w:r>
    </w:p>
    <w:p w:rsidR="00DF447A" w:rsidRDefault="00DF447A" w:rsidP="00A8143D">
      <w:pPr>
        <w:pStyle w:val="Listenabsatz"/>
        <w:ind w:left="397"/>
        <w:jc w:val="both"/>
        <w:rPr>
          <w:b/>
          <w:sz w:val="22"/>
          <w:szCs w:val="22"/>
        </w:rPr>
      </w:pPr>
    </w:p>
    <w:tbl>
      <w:tblPr>
        <w:tblStyle w:val="Tabellenraster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426"/>
        <w:gridCol w:w="3426"/>
        <w:gridCol w:w="3427"/>
      </w:tblGrid>
      <w:tr w:rsidR="00DF447A" w:rsidTr="0082745D">
        <w:trPr>
          <w:trHeight w:val="2046"/>
          <w:jc w:val="center"/>
        </w:trPr>
        <w:tc>
          <w:tcPr>
            <w:tcW w:w="3426" w:type="dxa"/>
            <w:vAlign w:val="center"/>
          </w:tcPr>
          <w:p w:rsidR="00DF447A" w:rsidRDefault="00DF447A" w:rsidP="00CE3F2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800000" cy="1315454"/>
                  <wp:effectExtent l="0" t="0" r="0" b="0"/>
                  <wp:docPr id="71" name="Grafi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nora systems_Berufliche Schule Hamburg-Eidelstedt_1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15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758C" w:rsidRDefault="00ED758C" w:rsidP="00CE3F2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426" w:type="dxa"/>
            <w:vAlign w:val="center"/>
          </w:tcPr>
          <w:p w:rsidR="00DF447A" w:rsidRDefault="00DF447A" w:rsidP="00E11016">
            <w:pPr>
              <w:pStyle w:val="Listenabsatz"/>
              <w:ind w:left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800000" cy="1298827"/>
                  <wp:effectExtent l="0" t="0" r="0" b="0"/>
                  <wp:docPr id="72" name="Grafik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nora systems_Headquater Weinheim A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98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  <w:vAlign w:val="center"/>
          </w:tcPr>
          <w:p w:rsidR="00DF447A" w:rsidRDefault="00DF447A" w:rsidP="00E11016">
            <w:pPr>
              <w:pStyle w:val="Listenabsatz"/>
              <w:ind w:left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800000" cy="1289624"/>
                  <wp:effectExtent l="0" t="0" r="0" b="6350"/>
                  <wp:docPr id="73" name="Grafi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nora systems_Produktion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8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47A" w:rsidRPr="008F467C" w:rsidTr="0082745D">
        <w:trPr>
          <w:trHeight w:val="637"/>
          <w:jc w:val="center"/>
        </w:trPr>
        <w:tc>
          <w:tcPr>
            <w:tcW w:w="3426" w:type="dxa"/>
          </w:tcPr>
          <w:p w:rsidR="00DF447A" w:rsidRDefault="00DF447A" w:rsidP="00DF447A">
            <w:pPr>
              <w:rPr>
                <w:b/>
                <w:sz w:val="22"/>
                <w:szCs w:val="22"/>
              </w:rPr>
            </w:pPr>
            <w:r w:rsidRPr="00ED758C">
              <w:rPr>
                <w:sz w:val="16"/>
                <w:szCs w:val="16"/>
              </w:rPr>
              <w:t xml:space="preserve">nora </w:t>
            </w:r>
            <w:proofErr w:type="spellStart"/>
            <w:r w:rsidRPr="00ED758C">
              <w:rPr>
                <w:sz w:val="16"/>
                <w:szCs w:val="16"/>
              </w:rPr>
              <w:t>systems_Berufliche</w:t>
            </w:r>
            <w:proofErr w:type="spellEnd"/>
            <w:r w:rsidRPr="00ED758C">
              <w:rPr>
                <w:sz w:val="16"/>
                <w:szCs w:val="16"/>
              </w:rPr>
              <w:t xml:space="preserve"> Schule Hamburg-Eidelstedt_1</w:t>
            </w:r>
            <w:r w:rsidRPr="00ED758C">
              <w:rPr>
                <w:sz w:val="16"/>
                <w:szCs w:val="16"/>
              </w:rPr>
              <w:br/>
            </w:r>
            <w:r w:rsidRPr="00ED758C">
              <w:rPr>
                <w:sz w:val="16"/>
                <w:szCs w:val="16"/>
                <w:u w:val="single"/>
              </w:rPr>
              <w:t>Copyright:</w:t>
            </w:r>
            <w:r w:rsidRPr="00ED758C">
              <w:rPr>
                <w:sz w:val="16"/>
                <w:szCs w:val="16"/>
              </w:rPr>
              <w:t xml:space="preserve"> Frank </w:t>
            </w:r>
            <w:proofErr w:type="spellStart"/>
            <w:r w:rsidRPr="00ED758C">
              <w:rPr>
                <w:sz w:val="16"/>
                <w:szCs w:val="16"/>
              </w:rPr>
              <w:t>Aussieker</w:t>
            </w:r>
            <w:proofErr w:type="spellEnd"/>
            <w:r w:rsidRPr="00ED758C">
              <w:rPr>
                <w:sz w:val="16"/>
                <w:szCs w:val="16"/>
              </w:rPr>
              <w:t xml:space="preserve"> </w:t>
            </w:r>
          </w:p>
        </w:tc>
        <w:tc>
          <w:tcPr>
            <w:tcW w:w="3426" w:type="dxa"/>
          </w:tcPr>
          <w:p w:rsidR="00DF447A" w:rsidRPr="00B6768F" w:rsidRDefault="00BF006B" w:rsidP="00DF447A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n</w:t>
            </w:r>
            <w:r w:rsidR="00DF447A">
              <w:rPr>
                <w:sz w:val="16"/>
                <w:szCs w:val="16"/>
                <w:lang w:val="en-US"/>
              </w:rPr>
              <w:t>ora systems_Headquater Weinheim A</w:t>
            </w:r>
            <w:r w:rsidR="00DF447A">
              <w:rPr>
                <w:sz w:val="16"/>
                <w:szCs w:val="16"/>
                <w:lang w:val="en-US"/>
              </w:rPr>
              <w:br/>
            </w:r>
            <w:r w:rsidR="00DF447A" w:rsidRPr="00786205">
              <w:rPr>
                <w:sz w:val="16"/>
                <w:szCs w:val="16"/>
                <w:u w:val="single"/>
                <w:lang w:val="en-US"/>
              </w:rPr>
              <w:t>Copyright:</w:t>
            </w:r>
            <w:r w:rsidR="00DF447A">
              <w:rPr>
                <w:sz w:val="16"/>
                <w:szCs w:val="16"/>
                <w:lang w:val="en-US"/>
              </w:rPr>
              <w:t xml:space="preserve"> Oliver Heinemann</w:t>
            </w:r>
          </w:p>
        </w:tc>
        <w:tc>
          <w:tcPr>
            <w:tcW w:w="3427" w:type="dxa"/>
          </w:tcPr>
          <w:p w:rsidR="00DF447A" w:rsidRPr="003C1FAA" w:rsidRDefault="00BF006B" w:rsidP="005E6D43">
            <w:pPr>
              <w:rPr>
                <w:sz w:val="16"/>
                <w:szCs w:val="16"/>
                <w:lang w:val="en-US"/>
              </w:rPr>
            </w:pPr>
            <w:r w:rsidRPr="003C1FAA">
              <w:rPr>
                <w:sz w:val="16"/>
                <w:szCs w:val="16"/>
                <w:lang w:val="en-US"/>
              </w:rPr>
              <w:t>n</w:t>
            </w:r>
            <w:r w:rsidR="00DF447A" w:rsidRPr="003C1FAA">
              <w:rPr>
                <w:sz w:val="16"/>
                <w:szCs w:val="16"/>
                <w:lang w:val="en-US"/>
              </w:rPr>
              <w:t xml:space="preserve">ora </w:t>
            </w:r>
            <w:proofErr w:type="spellStart"/>
            <w:r w:rsidR="00DF447A" w:rsidRPr="003C1FAA">
              <w:rPr>
                <w:sz w:val="16"/>
                <w:szCs w:val="16"/>
                <w:lang w:val="en-US"/>
              </w:rPr>
              <w:t>systems_Produktion</w:t>
            </w:r>
            <w:proofErr w:type="spellEnd"/>
            <w:r w:rsidR="00DF447A" w:rsidRPr="003C1FAA">
              <w:rPr>
                <w:sz w:val="16"/>
                <w:szCs w:val="16"/>
                <w:lang w:val="en-US"/>
              </w:rPr>
              <w:br/>
            </w:r>
            <w:r w:rsidR="00DF447A" w:rsidRPr="003C1FAA">
              <w:rPr>
                <w:sz w:val="16"/>
                <w:szCs w:val="16"/>
                <w:u w:val="single"/>
                <w:lang w:val="en-US"/>
              </w:rPr>
              <w:t>Copyright:</w:t>
            </w:r>
            <w:r w:rsidR="00DF447A" w:rsidRPr="003C1FAA">
              <w:rPr>
                <w:sz w:val="16"/>
                <w:szCs w:val="16"/>
                <w:lang w:val="en-US"/>
              </w:rPr>
              <w:t xml:space="preserve"> </w:t>
            </w:r>
            <w:r w:rsidR="003C1FAA" w:rsidRPr="003C1FAA">
              <w:rPr>
                <w:sz w:val="16"/>
                <w:szCs w:val="16"/>
                <w:lang w:val="en-US"/>
              </w:rPr>
              <w:t>@</w:t>
            </w:r>
            <w:r w:rsidR="003C1FAA">
              <w:rPr>
                <w:sz w:val="16"/>
                <w:szCs w:val="16"/>
                <w:lang w:val="en-US"/>
              </w:rPr>
              <w:t>nora systems GmbH</w:t>
            </w:r>
          </w:p>
        </w:tc>
      </w:tr>
    </w:tbl>
    <w:p w:rsidR="000D7E9E" w:rsidRPr="003C1FAA" w:rsidRDefault="000D7E9E" w:rsidP="00ED758C">
      <w:pPr>
        <w:jc w:val="both"/>
        <w:rPr>
          <w:b/>
          <w:sz w:val="22"/>
          <w:szCs w:val="22"/>
          <w:lang w:val="en-US"/>
        </w:rPr>
      </w:pPr>
    </w:p>
    <w:p w:rsidR="00ED758C" w:rsidRPr="003C1FAA" w:rsidRDefault="00ED758C" w:rsidP="00ED758C">
      <w:pPr>
        <w:jc w:val="both"/>
        <w:rPr>
          <w:b/>
          <w:sz w:val="22"/>
          <w:szCs w:val="22"/>
          <w:lang w:val="en-US"/>
        </w:rPr>
      </w:pPr>
    </w:p>
    <w:p w:rsidR="00A8143D" w:rsidRPr="00A8143D" w:rsidRDefault="00A8143D" w:rsidP="00A8143D">
      <w:pPr>
        <w:pStyle w:val="Listenabsatz"/>
        <w:numPr>
          <w:ilvl w:val="0"/>
          <w:numId w:val="6"/>
        </w:numPr>
        <w:ind w:left="397"/>
        <w:jc w:val="both"/>
        <w:rPr>
          <w:b/>
          <w:sz w:val="22"/>
          <w:szCs w:val="22"/>
        </w:rPr>
      </w:pPr>
      <w:r w:rsidRPr="00A8143D">
        <w:rPr>
          <w:b/>
          <w:sz w:val="22"/>
          <w:szCs w:val="22"/>
        </w:rPr>
        <w:t>Der Kautschuk-Spezialist</w:t>
      </w:r>
    </w:p>
    <w:p w:rsidR="00C324FA" w:rsidRPr="00A8143D" w:rsidRDefault="00A8143D" w:rsidP="00A8143D">
      <w:pPr>
        <w:pStyle w:val="Listenabsatz"/>
        <w:ind w:left="397"/>
        <w:jc w:val="both"/>
        <w:rPr>
          <w:b/>
          <w:sz w:val="22"/>
          <w:szCs w:val="22"/>
        </w:rPr>
      </w:pPr>
      <w:r w:rsidRPr="00A8143D">
        <w:rPr>
          <w:b/>
          <w:sz w:val="22"/>
          <w:szCs w:val="22"/>
        </w:rPr>
        <w:t>Kompetenz in Nachhaltigkeit und Design – nora Kautschuk-Bodenbeläge</w:t>
      </w:r>
    </w:p>
    <w:p w:rsidR="0073193D" w:rsidRPr="00A8143D" w:rsidRDefault="0073193D"/>
    <w:tbl>
      <w:tblPr>
        <w:tblStyle w:val="Tabellenraster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367"/>
        <w:gridCol w:w="3617"/>
        <w:gridCol w:w="3295"/>
      </w:tblGrid>
      <w:tr w:rsidR="00D91DC0" w:rsidTr="006C204A">
        <w:trPr>
          <w:jc w:val="center"/>
        </w:trPr>
        <w:tc>
          <w:tcPr>
            <w:tcW w:w="3367" w:type="dxa"/>
            <w:vAlign w:val="center"/>
          </w:tcPr>
          <w:p w:rsidR="00D91DC0" w:rsidRDefault="00D91DC0" w:rsidP="002C701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800000" cy="1299693"/>
                  <wp:effectExtent l="0" t="0" r="0" b="0"/>
                  <wp:docPr id="80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nora systems_Headquater Weinheim A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99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  <w:vAlign w:val="center"/>
          </w:tcPr>
          <w:p w:rsidR="00D91DC0" w:rsidRDefault="00D91DC0" w:rsidP="00CE3F23">
            <w:pPr>
              <w:pStyle w:val="Listenabsatz"/>
              <w:ind w:left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800000" cy="1169314"/>
                  <wp:effectExtent l="0" t="0" r="0" b="0"/>
                  <wp:docPr id="81" name="Grafi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nora systems_Headquater Weinheim B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69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  <w:vAlign w:val="center"/>
          </w:tcPr>
          <w:p w:rsidR="00D91DC0" w:rsidRDefault="00D91DC0" w:rsidP="00CE3F23">
            <w:pPr>
              <w:pStyle w:val="Listenabsatz"/>
              <w:ind w:left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800000" cy="1299933"/>
                  <wp:effectExtent l="0" t="0" r="0" b="0"/>
                  <wp:docPr id="82" name="Grafi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nora systems_norament Fliesen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99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DC0" w:rsidRPr="008F467C" w:rsidTr="006C204A">
        <w:trPr>
          <w:jc w:val="center"/>
        </w:trPr>
        <w:tc>
          <w:tcPr>
            <w:tcW w:w="3367" w:type="dxa"/>
          </w:tcPr>
          <w:p w:rsidR="00D91DC0" w:rsidRPr="00ED758C" w:rsidRDefault="00F837AB" w:rsidP="00D91DC0">
            <w:pPr>
              <w:rPr>
                <w:sz w:val="16"/>
                <w:szCs w:val="16"/>
                <w:lang w:val="en-US"/>
              </w:rPr>
            </w:pPr>
            <w:r w:rsidRPr="00ED758C">
              <w:rPr>
                <w:sz w:val="16"/>
                <w:szCs w:val="16"/>
                <w:lang w:val="en-US"/>
              </w:rPr>
              <w:t xml:space="preserve">nora </w:t>
            </w:r>
            <w:proofErr w:type="spellStart"/>
            <w:r w:rsidRPr="00ED758C">
              <w:rPr>
                <w:sz w:val="16"/>
                <w:szCs w:val="16"/>
                <w:lang w:val="en-US"/>
              </w:rPr>
              <w:t>systems_Headquater</w:t>
            </w:r>
            <w:proofErr w:type="spellEnd"/>
            <w:r w:rsidRPr="00ED758C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ED758C">
              <w:rPr>
                <w:sz w:val="16"/>
                <w:szCs w:val="16"/>
                <w:lang w:val="en-US"/>
              </w:rPr>
              <w:t>Weinheim</w:t>
            </w:r>
            <w:proofErr w:type="spellEnd"/>
            <w:r w:rsidRPr="00ED758C">
              <w:rPr>
                <w:sz w:val="16"/>
                <w:szCs w:val="16"/>
                <w:lang w:val="en-US"/>
              </w:rPr>
              <w:t xml:space="preserve"> A</w:t>
            </w:r>
            <w:r w:rsidRPr="00ED758C">
              <w:rPr>
                <w:sz w:val="16"/>
                <w:szCs w:val="16"/>
                <w:lang w:val="en-US"/>
              </w:rPr>
              <w:br/>
            </w:r>
            <w:r w:rsidRPr="00ED758C">
              <w:rPr>
                <w:sz w:val="16"/>
                <w:szCs w:val="16"/>
                <w:u w:val="single"/>
                <w:lang w:val="en-US"/>
              </w:rPr>
              <w:t>Copyright:</w:t>
            </w:r>
            <w:r w:rsidRPr="00ED758C">
              <w:rPr>
                <w:sz w:val="16"/>
                <w:szCs w:val="16"/>
                <w:lang w:val="en-US"/>
              </w:rPr>
              <w:t xml:space="preserve"> Oliver Heinemann</w:t>
            </w:r>
          </w:p>
          <w:p w:rsidR="00F837AB" w:rsidRPr="00ED758C" w:rsidRDefault="00F837AB" w:rsidP="00D91D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3617" w:type="dxa"/>
          </w:tcPr>
          <w:p w:rsidR="00D91DC0" w:rsidRPr="00B6768F" w:rsidRDefault="00BF006B" w:rsidP="00D91DC0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n</w:t>
            </w:r>
            <w:r w:rsidR="00F837AB">
              <w:rPr>
                <w:sz w:val="16"/>
                <w:szCs w:val="16"/>
                <w:lang w:val="en-US"/>
              </w:rPr>
              <w:t xml:space="preserve">ora </w:t>
            </w:r>
            <w:proofErr w:type="spellStart"/>
            <w:r w:rsidR="00F837AB">
              <w:rPr>
                <w:sz w:val="16"/>
                <w:szCs w:val="16"/>
                <w:lang w:val="en-US"/>
              </w:rPr>
              <w:t>systems_Headquater</w:t>
            </w:r>
            <w:proofErr w:type="spellEnd"/>
            <w:r w:rsidR="00F837AB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="00F837AB">
              <w:rPr>
                <w:sz w:val="16"/>
                <w:szCs w:val="16"/>
                <w:lang w:val="en-US"/>
              </w:rPr>
              <w:t>Weinheim</w:t>
            </w:r>
            <w:proofErr w:type="spellEnd"/>
            <w:r w:rsidR="00F837AB">
              <w:rPr>
                <w:sz w:val="16"/>
                <w:szCs w:val="16"/>
                <w:lang w:val="en-US"/>
              </w:rPr>
              <w:t xml:space="preserve"> B</w:t>
            </w:r>
            <w:r w:rsidR="00F837AB">
              <w:rPr>
                <w:sz w:val="16"/>
                <w:szCs w:val="16"/>
                <w:lang w:val="en-US"/>
              </w:rPr>
              <w:br/>
            </w:r>
            <w:r w:rsidR="00F837AB" w:rsidRPr="002C7011">
              <w:rPr>
                <w:sz w:val="16"/>
                <w:szCs w:val="16"/>
                <w:u w:val="single"/>
                <w:lang w:val="en-US"/>
              </w:rPr>
              <w:t>Copyright:</w:t>
            </w:r>
            <w:r w:rsidR="00F837AB">
              <w:rPr>
                <w:sz w:val="16"/>
                <w:szCs w:val="16"/>
                <w:lang w:val="en-US"/>
              </w:rPr>
              <w:t xml:space="preserve"> nora systems GmbH</w:t>
            </w:r>
          </w:p>
        </w:tc>
        <w:tc>
          <w:tcPr>
            <w:tcW w:w="3295" w:type="dxa"/>
          </w:tcPr>
          <w:p w:rsidR="00D91DC0" w:rsidRPr="00B6768F" w:rsidRDefault="00DB37A9" w:rsidP="005E6D43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nora systems_norament Fliesen</w:t>
            </w:r>
            <w:r>
              <w:rPr>
                <w:sz w:val="16"/>
                <w:szCs w:val="16"/>
                <w:lang w:val="en-US"/>
              </w:rPr>
              <w:br/>
            </w:r>
            <w:r w:rsidRPr="002C7011">
              <w:rPr>
                <w:sz w:val="16"/>
                <w:szCs w:val="16"/>
                <w:u w:val="single"/>
                <w:lang w:val="en-US"/>
              </w:rPr>
              <w:t>Copyright:</w:t>
            </w:r>
            <w:r>
              <w:rPr>
                <w:sz w:val="16"/>
                <w:szCs w:val="16"/>
                <w:lang w:val="en-US"/>
              </w:rPr>
              <w:t xml:space="preserve"> nora systems GmbH </w:t>
            </w:r>
          </w:p>
        </w:tc>
      </w:tr>
      <w:tr w:rsidR="00463AF4" w:rsidTr="006C204A">
        <w:trPr>
          <w:gridAfter w:val="1"/>
          <w:wAfter w:w="3295" w:type="dxa"/>
          <w:trHeight w:val="2145"/>
          <w:jc w:val="center"/>
        </w:trPr>
        <w:tc>
          <w:tcPr>
            <w:tcW w:w="3367" w:type="dxa"/>
            <w:vAlign w:val="center"/>
          </w:tcPr>
          <w:p w:rsidR="00463AF4" w:rsidRPr="00A8143D" w:rsidRDefault="00463AF4" w:rsidP="009F0989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1DAE74AF" wp14:editId="48BF21E9">
                  <wp:extent cx="1800000" cy="1324118"/>
                  <wp:effectExtent l="0" t="0" r="0" b="0"/>
                  <wp:docPr id="83" name="Grafik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nora systems_noraplan Bahnen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24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  <w:vAlign w:val="center"/>
          </w:tcPr>
          <w:p w:rsidR="00463AF4" w:rsidRPr="00B6768F" w:rsidRDefault="00463AF4" w:rsidP="00CE3F23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784B44B" wp14:editId="69059A7A">
                  <wp:extent cx="1800000" cy="1214850"/>
                  <wp:effectExtent l="0" t="0" r="0" b="4445"/>
                  <wp:docPr id="84" name="Grafi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nora systems_Rohstoff Kautschuk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1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AF4" w:rsidTr="006C204A">
        <w:trPr>
          <w:gridAfter w:val="1"/>
          <w:wAfter w:w="3295" w:type="dxa"/>
          <w:jc w:val="center"/>
        </w:trPr>
        <w:tc>
          <w:tcPr>
            <w:tcW w:w="3367" w:type="dxa"/>
          </w:tcPr>
          <w:p w:rsidR="00463AF4" w:rsidRDefault="00463AF4" w:rsidP="00D91DC0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nora systems_noraplan Bahnen</w:t>
            </w:r>
            <w:r>
              <w:rPr>
                <w:sz w:val="16"/>
                <w:szCs w:val="16"/>
                <w:lang w:val="en-US"/>
              </w:rPr>
              <w:br/>
            </w:r>
            <w:r w:rsidRPr="002C7011">
              <w:rPr>
                <w:sz w:val="16"/>
                <w:szCs w:val="16"/>
                <w:u w:val="single"/>
                <w:lang w:val="en-US"/>
              </w:rPr>
              <w:t>Copyright:</w:t>
            </w:r>
            <w:r>
              <w:rPr>
                <w:sz w:val="16"/>
                <w:szCs w:val="16"/>
                <w:lang w:val="en-US"/>
              </w:rPr>
              <w:t xml:space="preserve"> nora systems GmbH </w:t>
            </w:r>
          </w:p>
          <w:p w:rsidR="00463AF4" w:rsidRDefault="00463AF4" w:rsidP="00D91DC0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3617" w:type="dxa"/>
          </w:tcPr>
          <w:p w:rsidR="00463AF4" w:rsidRPr="00B6768F" w:rsidRDefault="00463AF4" w:rsidP="005E6D43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nora systems_Rohstoff Kautschuk</w:t>
            </w:r>
            <w:r>
              <w:rPr>
                <w:sz w:val="16"/>
                <w:szCs w:val="16"/>
                <w:lang w:val="en-US"/>
              </w:rPr>
              <w:br/>
            </w:r>
            <w:r w:rsidRPr="00CB4907">
              <w:rPr>
                <w:sz w:val="16"/>
                <w:szCs w:val="16"/>
                <w:u w:val="single"/>
                <w:lang w:val="en-US"/>
              </w:rPr>
              <w:t>Copyright:</w:t>
            </w:r>
            <w:r>
              <w:rPr>
                <w:sz w:val="16"/>
                <w:szCs w:val="16"/>
                <w:lang w:val="en-US"/>
              </w:rPr>
              <w:t xml:space="preserve"> nora systems GmbH </w:t>
            </w:r>
          </w:p>
        </w:tc>
      </w:tr>
    </w:tbl>
    <w:p w:rsidR="0073193D" w:rsidRPr="00A8143D" w:rsidRDefault="0073193D"/>
    <w:p w:rsidR="00ED758C" w:rsidRDefault="00ED758C" w:rsidP="00DB37A9"/>
    <w:p w:rsidR="00264BB1" w:rsidRPr="00D36189" w:rsidRDefault="00C84AD8" w:rsidP="00DB37A9">
      <w:pPr>
        <w:rPr>
          <w:rFonts w:eastAsia="Calibri"/>
          <w:b/>
          <w:sz w:val="22"/>
          <w:szCs w:val="22"/>
          <w:u w:val="single"/>
          <w:lang w:eastAsia="en-US"/>
        </w:rPr>
      </w:pPr>
      <w:r>
        <w:rPr>
          <w:rFonts w:eastAsia="Calibri"/>
          <w:b/>
          <w:sz w:val="22"/>
          <w:szCs w:val="22"/>
          <w:u w:val="single"/>
          <w:lang w:eastAsia="en-US"/>
        </w:rPr>
        <w:t>Copyrights Fotos:</w:t>
      </w:r>
    </w:p>
    <w:p w:rsidR="00D36189" w:rsidRPr="00C84AD8" w:rsidRDefault="00264BB1" w:rsidP="00C84AD8">
      <w:pPr>
        <w:ind w:left="3538" w:hanging="3538"/>
        <w:rPr>
          <w:rFonts w:eastAsia="MS Mincho"/>
          <w:bCs/>
          <w:sz w:val="22"/>
          <w:szCs w:val="22"/>
        </w:rPr>
      </w:pPr>
      <w:r w:rsidRPr="00C84AD8">
        <w:rPr>
          <w:rFonts w:eastAsia="MS Mincho"/>
          <w:bCs/>
          <w:sz w:val="22"/>
          <w:szCs w:val="22"/>
        </w:rPr>
        <w:t xml:space="preserve">Die Copyrights sind in den Bildeigenschaften vermerkt. Bitte bei Veröffentlichungen den Fotografen </w:t>
      </w:r>
    </w:p>
    <w:p w:rsidR="003F4F28" w:rsidRPr="00C84AD8" w:rsidRDefault="00264BB1" w:rsidP="00C84AD8">
      <w:pPr>
        <w:ind w:left="3538" w:hanging="3538"/>
        <w:rPr>
          <w:rFonts w:eastAsia="MS Mincho"/>
          <w:bCs/>
          <w:sz w:val="22"/>
          <w:szCs w:val="22"/>
        </w:rPr>
      </w:pPr>
      <w:r w:rsidRPr="00C84AD8">
        <w:rPr>
          <w:rFonts w:eastAsia="MS Mincho"/>
          <w:bCs/>
          <w:sz w:val="22"/>
          <w:szCs w:val="22"/>
        </w:rPr>
        <w:t xml:space="preserve">nennen. </w:t>
      </w:r>
    </w:p>
    <w:sectPr w:rsidR="003F4F28" w:rsidRPr="00C84AD8" w:rsidSect="00A810EC">
      <w:headerReference w:type="default" r:id="rId50"/>
      <w:footerReference w:type="even" r:id="rId51"/>
      <w:footerReference w:type="default" r:id="rId52"/>
      <w:type w:val="continuous"/>
      <w:pgSz w:w="11906" w:h="16838" w:code="9"/>
      <w:pgMar w:top="2693" w:right="709" w:bottom="709" w:left="1134" w:header="720" w:footer="65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11AD" w:rsidRDefault="006911AD">
      <w:r>
        <w:separator/>
      </w:r>
    </w:p>
  </w:endnote>
  <w:endnote w:type="continuationSeparator" w:id="0">
    <w:p w:rsidR="006911AD" w:rsidRDefault="006911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6E5" w:rsidRDefault="009E1C7B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0E06E5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0E06E5" w:rsidRDefault="000E06E5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4128957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:rsidR="00494231" w:rsidRPr="00296089" w:rsidRDefault="008F467C">
        <w:pPr>
          <w:pStyle w:val="Fuzeile"/>
          <w:jc w:val="center"/>
          <w:rPr>
            <w:rFonts w:ascii="Arial" w:hAnsi="Arial" w:cs="Arial"/>
            <w:sz w:val="22"/>
            <w:szCs w:val="22"/>
          </w:rPr>
        </w:pPr>
      </w:p>
    </w:sdtContent>
  </w:sdt>
  <w:p w:rsidR="00494231" w:rsidRPr="00296089" w:rsidRDefault="00494231">
    <w:pPr>
      <w:pStyle w:val="Fuzeile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11AD" w:rsidRDefault="006911AD">
      <w:r>
        <w:separator/>
      </w:r>
    </w:p>
  </w:footnote>
  <w:footnote w:type="continuationSeparator" w:id="0">
    <w:p w:rsidR="006911AD" w:rsidRDefault="006911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6E5" w:rsidRDefault="00B6768F" w:rsidP="009D66EF">
    <w:pPr>
      <w:pStyle w:val="Kopfzeile"/>
      <w:rPr>
        <w:noProof/>
      </w:rPr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5307330</wp:posOffset>
          </wp:positionH>
          <wp:positionV relativeFrom="paragraph">
            <wp:posOffset>129540</wp:posOffset>
          </wp:positionV>
          <wp:extent cx="1180465" cy="565150"/>
          <wp:effectExtent l="0" t="0" r="635" b="6350"/>
          <wp:wrapTight wrapText="bothSides">
            <wp:wrapPolygon edited="0">
              <wp:start x="0" y="0"/>
              <wp:lineTo x="0" y="21115"/>
              <wp:lineTo x="21263" y="21115"/>
              <wp:lineTo x="21263" y="0"/>
              <wp:lineTo x="0" y="0"/>
            </wp:wrapPolygon>
          </wp:wrapTight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0465" cy="56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E06E5" w:rsidRDefault="000E06E5" w:rsidP="009D66EF">
    <w:pPr>
      <w:pStyle w:val="Kopfzeile"/>
    </w:pPr>
  </w:p>
  <w:p w:rsidR="000E06E5" w:rsidRDefault="000E06E5" w:rsidP="009D66EF">
    <w:pPr>
      <w:pStyle w:val="Kopfzeile"/>
    </w:pPr>
  </w:p>
  <w:p w:rsidR="003A3891" w:rsidRDefault="003A3891" w:rsidP="009D66EF">
    <w:pPr>
      <w:pStyle w:val="Kopfzeile"/>
    </w:pPr>
  </w:p>
  <w:p w:rsidR="000E06E5" w:rsidRPr="00324714" w:rsidRDefault="00C60F7F" w:rsidP="00552C58">
    <w:pPr>
      <w:rPr>
        <w:rFonts w:eastAsia="MS Mincho"/>
        <w:b/>
        <w:bCs/>
        <w:sz w:val="28"/>
        <w:szCs w:val="28"/>
      </w:rPr>
    </w:pPr>
    <w:r w:rsidRPr="00324714">
      <w:rPr>
        <w:rFonts w:eastAsia="MS Mincho"/>
        <w:b/>
        <w:bCs/>
        <w:sz w:val="28"/>
        <w:szCs w:val="28"/>
      </w:rPr>
      <w:t>Foto</w:t>
    </w:r>
    <w:r w:rsidR="000E06E5" w:rsidRPr="00324714">
      <w:rPr>
        <w:rFonts w:eastAsia="MS Mincho"/>
        <w:b/>
        <w:bCs/>
        <w:sz w:val="28"/>
        <w:szCs w:val="28"/>
      </w:rPr>
      <w:t xml:space="preserve">-Index nora systems </w:t>
    </w:r>
  </w:p>
  <w:p w:rsidR="000E06E5" w:rsidRDefault="000E06E5" w:rsidP="009D66EF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2548E"/>
    <w:multiLevelType w:val="hybridMultilevel"/>
    <w:tmpl w:val="2B0E4410"/>
    <w:lvl w:ilvl="0" w:tplc="0407000F">
      <w:start w:val="1"/>
      <w:numFmt w:val="decimal"/>
      <w:lvlText w:val="%1."/>
      <w:lvlJc w:val="left"/>
      <w:pPr>
        <w:ind w:left="644" w:hanging="360"/>
      </w:p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AA20BD9"/>
    <w:multiLevelType w:val="hybridMultilevel"/>
    <w:tmpl w:val="737E3A64"/>
    <w:lvl w:ilvl="0" w:tplc="040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943D5D"/>
    <w:multiLevelType w:val="hybridMultilevel"/>
    <w:tmpl w:val="59EC44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0D5CBD"/>
    <w:multiLevelType w:val="hybridMultilevel"/>
    <w:tmpl w:val="D9BCAAFC"/>
    <w:lvl w:ilvl="0" w:tplc="05329A5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496A4C"/>
    <w:multiLevelType w:val="hybridMultilevel"/>
    <w:tmpl w:val="70BC38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5314F7"/>
    <w:multiLevelType w:val="hybridMultilevel"/>
    <w:tmpl w:val="00FC226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A97BC5"/>
    <w:multiLevelType w:val="hybridMultilevel"/>
    <w:tmpl w:val="D9BCAAFC"/>
    <w:lvl w:ilvl="0" w:tplc="05329A5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092463"/>
    <w:multiLevelType w:val="hybridMultilevel"/>
    <w:tmpl w:val="D9BCAAFC"/>
    <w:lvl w:ilvl="0" w:tplc="05329A5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2129C4"/>
    <w:multiLevelType w:val="hybridMultilevel"/>
    <w:tmpl w:val="1ADCE43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2E246B8"/>
    <w:multiLevelType w:val="hybridMultilevel"/>
    <w:tmpl w:val="F3C21C8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BE3608"/>
    <w:multiLevelType w:val="hybridMultilevel"/>
    <w:tmpl w:val="347E26F4"/>
    <w:lvl w:ilvl="0" w:tplc="05329A5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3C384E"/>
    <w:multiLevelType w:val="hybridMultilevel"/>
    <w:tmpl w:val="91BA0478"/>
    <w:lvl w:ilvl="0" w:tplc="6BB695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1D2290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6C259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BA25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F416C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CF86B9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E879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E669A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BA2708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4216EC8"/>
    <w:multiLevelType w:val="hybridMultilevel"/>
    <w:tmpl w:val="33F4896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F85090"/>
    <w:multiLevelType w:val="hybridMultilevel"/>
    <w:tmpl w:val="D9BCAAFC"/>
    <w:lvl w:ilvl="0" w:tplc="05329A5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3717D9"/>
    <w:multiLevelType w:val="hybridMultilevel"/>
    <w:tmpl w:val="D9BCAAFC"/>
    <w:lvl w:ilvl="0" w:tplc="05329A5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C357E4"/>
    <w:multiLevelType w:val="hybridMultilevel"/>
    <w:tmpl w:val="01F80150"/>
    <w:lvl w:ilvl="0" w:tplc="05329A5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C96F15"/>
    <w:multiLevelType w:val="hybridMultilevel"/>
    <w:tmpl w:val="D9BCAAFC"/>
    <w:lvl w:ilvl="0" w:tplc="05329A5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7165F4"/>
    <w:multiLevelType w:val="hybridMultilevel"/>
    <w:tmpl w:val="D9BCAAFC"/>
    <w:lvl w:ilvl="0" w:tplc="05329A5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522F43"/>
    <w:multiLevelType w:val="hybridMultilevel"/>
    <w:tmpl w:val="91C221C4"/>
    <w:lvl w:ilvl="0" w:tplc="9D321A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A6DFF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61A4AB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4ADD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62F93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7C676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8E54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F695F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93E2D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9A341ED"/>
    <w:multiLevelType w:val="hybridMultilevel"/>
    <w:tmpl w:val="D9BCAAFC"/>
    <w:lvl w:ilvl="0" w:tplc="05329A5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1"/>
  </w:num>
  <w:num w:numId="3">
    <w:abstractNumId w:val="8"/>
  </w:num>
  <w:num w:numId="4">
    <w:abstractNumId w:val="12"/>
  </w:num>
  <w:num w:numId="5">
    <w:abstractNumId w:val="4"/>
  </w:num>
  <w:num w:numId="6">
    <w:abstractNumId w:val="17"/>
  </w:num>
  <w:num w:numId="7">
    <w:abstractNumId w:val="15"/>
  </w:num>
  <w:num w:numId="8">
    <w:abstractNumId w:val="10"/>
  </w:num>
  <w:num w:numId="9">
    <w:abstractNumId w:val="5"/>
  </w:num>
  <w:num w:numId="10">
    <w:abstractNumId w:val="0"/>
  </w:num>
  <w:num w:numId="11">
    <w:abstractNumId w:val="13"/>
  </w:num>
  <w:num w:numId="12">
    <w:abstractNumId w:val="3"/>
  </w:num>
  <w:num w:numId="13">
    <w:abstractNumId w:val="19"/>
  </w:num>
  <w:num w:numId="14">
    <w:abstractNumId w:val="2"/>
  </w:num>
  <w:num w:numId="15">
    <w:abstractNumId w:val="16"/>
  </w:num>
  <w:num w:numId="16">
    <w:abstractNumId w:val="9"/>
  </w:num>
  <w:num w:numId="17">
    <w:abstractNumId w:val="6"/>
  </w:num>
  <w:num w:numId="18">
    <w:abstractNumId w:val="1"/>
  </w:num>
  <w:num w:numId="19">
    <w:abstractNumId w:val="7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F27"/>
    <w:rsid w:val="000014F6"/>
    <w:rsid w:val="00001E56"/>
    <w:rsid w:val="00002816"/>
    <w:rsid w:val="000038C7"/>
    <w:rsid w:val="00003F32"/>
    <w:rsid w:val="000041A7"/>
    <w:rsid w:val="000045C5"/>
    <w:rsid w:val="0000682D"/>
    <w:rsid w:val="0001118B"/>
    <w:rsid w:val="00012255"/>
    <w:rsid w:val="00015630"/>
    <w:rsid w:val="00015AB5"/>
    <w:rsid w:val="00015B47"/>
    <w:rsid w:val="000172AC"/>
    <w:rsid w:val="0002371A"/>
    <w:rsid w:val="00023A18"/>
    <w:rsid w:val="00023D63"/>
    <w:rsid w:val="000255A9"/>
    <w:rsid w:val="00025CEA"/>
    <w:rsid w:val="00030243"/>
    <w:rsid w:val="00030E31"/>
    <w:rsid w:val="00031F32"/>
    <w:rsid w:val="00036677"/>
    <w:rsid w:val="0003694A"/>
    <w:rsid w:val="00036C2B"/>
    <w:rsid w:val="00040631"/>
    <w:rsid w:val="00040AA9"/>
    <w:rsid w:val="00041FD2"/>
    <w:rsid w:val="00042D8E"/>
    <w:rsid w:val="00042E82"/>
    <w:rsid w:val="000446BF"/>
    <w:rsid w:val="00045078"/>
    <w:rsid w:val="000468AC"/>
    <w:rsid w:val="00047242"/>
    <w:rsid w:val="00052927"/>
    <w:rsid w:val="00052C52"/>
    <w:rsid w:val="00052E93"/>
    <w:rsid w:val="0005356A"/>
    <w:rsid w:val="000554FD"/>
    <w:rsid w:val="00055F0A"/>
    <w:rsid w:val="00060DA9"/>
    <w:rsid w:val="00061DFC"/>
    <w:rsid w:val="000662AD"/>
    <w:rsid w:val="00067CCF"/>
    <w:rsid w:val="00071B0B"/>
    <w:rsid w:val="00071C67"/>
    <w:rsid w:val="000725BE"/>
    <w:rsid w:val="000726A3"/>
    <w:rsid w:val="00072776"/>
    <w:rsid w:val="000738E4"/>
    <w:rsid w:val="0007524B"/>
    <w:rsid w:val="0007723F"/>
    <w:rsid w:val="000772EC"/>
    <w:rsid w:val="00081136"/>
    <w:rsid w:val="00081753"/>
    <w:rsid w:val="00082599"/>
    <w:rsid w:val="00082D13"/>
    <w:rsid w:val="00083904"/>
    <w:rsid w:val="00085793"/>
    <w:rsid w:val="00086AC6"/>
    <w:rsid w:val="00091ABD"/>
    <w:rsid w:val="00091BB2"/>
    <w:rsid w:val="0009259D"/>
    <w:rsid w:val="000926A0"/>
    <w:rsid w:val="00093189"/>
    <w:rsid w:val="000954EB"/>
    <w:rsid w:val="00096B1B"/>
    <w:rsid w:val="000A0A7D"/>
    <w:rsid w:val="000A1DAC"/>
    <w:rsid w:val="000A266A"/>
    <w:rsid w:val="000A6086"/>
    <w:rsid w:val="000B1F40"/>
    <w:rsid w:val="000B6818"/>
    <w:rsid w:val="000B6CE9"/>
    <w:rsid w:val="000B721F"/>
    <w:rsid w:val="000C01CF"/>
    <w:rsid w:val="000C0F28"/>
    <w:rsid w:val="000C19A3"/>
    <w:rsid w:val="000C1DB0"/>
    <w:rsid w:val="000C4B2B"/>
    <w:rsid w:val="000C4FF9"/>
    <w:rsid w:val="000C61AB"/>
    <w:rsid w:val="000C6BB7"/>
    <w:rsid w:val="000C6FA8"/>
    <w:rsid w:val="000C72B1"/>
    <w:rsid w:val="000D0434"/>
    <w:rsid w:val="000D0FAA"/>
    <w:rsid w:val="000D16CB"/>
    <w:rsid w:val="000D1CAA"/>
    <w:rsid w:val="000D23B7"/>
    <w:rsid w:val="000D2B04"/>
    <w:rsid w:val="000D3D0D"/>
    <w:rsid w:val="000D4791"/>
    <w:rsid w:val="000D5D6C"/>
    <w:rsid w:val="000D60AF"/>
    <w:rsid w:val="000D7A02"/>
    <w:rsid w:val="000D7E9E"/>
    <w:rsid w:val="000E06E5"/>
    <w:rsid w:val="000E13BE"/>
    <w:rsid w:val="000E4349"/>
    <w:rsid w:val="000E4A4F"/>
    <w:rsid w:val="000E4FC7"/>
    <w:rsid w:val="000E62DE"/>
    <w:rsid w:val="000F0505"/>
    <w:rsid w:val="000F0E16"/>
    <w:rsid w:val="000F5035"/>
    <w:rsid w:val="000F62FC"/>
    <w:rsid w:val="00100FF3"/>
    <w:rsid w:val="00101900"/>
    <w:rsid w:val="00101EAD"/>
    <w:rsid w:val="0010235F"/>
    <w:rsid w:val="00105AB4"/>
    <w:rsid w:val="00105CAD"/>
    <w:rsid w:val="00106F97"/>
    <w:rsid w:val="00107756"/>
    <w:rsid w:val="00107D5E"/>
    <w:rsid w:val="001109E5"/>
    <w:rsid w:val="00114840"/>
    <w:rsid w:val="001148AE"/>
    <w:rsid w:val="00115B01"/>
    <w:rsid w:val="001163B9"/>
    <w:rsid w:val="00116674"/>
    <w:rsid w:val="0012297C"/>
    <w:rsid w:val="001237E6"/>
    <w:rsid w:val="00124B0D"/>
    <w:rsid w:val="00125729"/>
    <w:rsid w:val="00125C77"/>
    <w:rsid w:val="001264C5"/>
    <w:rsid w:val="00126DD4"/>
    <w:rsid w:val="00132194"/>
    <w:rsid w:val="00132A10"/>
    <w:rsid w:val="00132F1C"/>
    <w:rsid w:val="0013689A"/>
    <w:rsid w:val="00137468"/>
    <w:rsid w:val="001409AA"/>
    <w:rsid w:val="001418AA"/>
    <w:rsid w:val="00141A4A"/>
    <w:rsid w:val="00141F0D"/>
    <w:rsid w:val="00144176"/>
    <w:rsid w:val="001444EA"/>
    <w:rsid w:val="00144536"/>
    <w:rsid w:val="00146C99"/>
    <w:rsid w:val="001477CE"/>
    <w:rsid w:val="00151856"/>
    <w:rsid w:val="00151EC9"/>
    <w:rsid w:val="00151EE6"/>
    <w:rsid w:val="00154503"/>
    <w:rsid w:val="0015511A"/>
    <w:rsid w:val="001562E0"/>
    <w:rsid w:val="00156D50"/>
    <w:rsid w:val="00160131"/>
    <w:rsid w:val="00161A0C"/>
    <w:rsid w:val="00161B3B"/>
    <w:rsid w:val="001628DF"/>
    <w:rsid w:val="0016292F"/>
    <w:rsid w:val="00162D34"/>
    <w:rsid w:val="00163DEF"/>
    <w:rsid w:val="001642E1"/>
    <w:rsid w:val="00164532"/>
    <w:rsid w:val="00164CF1"/>
    <w:rsid w:val="00166BEF"/>
    <w:rsid w:val="0016744D"/>
    <w:rsid w:val="00167E24"/>
    <w:rsid w:val="00170A1C"/>
    <w:rsid w:val="001723F5"/>
    <w:rsid w:val="001726F6"/>
    <w:rsid w:val="00172F5E"/>
    <w:rsid w:val="001736EA"/>
    <w:rsid w:val="00177E82"/>
    <w:rsid w:val="001811A2"/>
    <w:rsid w:val="00181858"/>
    <w:rsid w:val="001830E8"/>
    <w:rsid w:val="00184745"/>
    <w:rsid w:val="00184FD6"/>
    <w:rsid w:val="001856C2"/>
    <w:rsid w:val="00185857"/>
    <w:rsid w:val="001910F1"/>
    <w:rsid w:val="00192866"/>
    <w:rsid w:val="0019379D"/>
    <w:rsid w:val="001940F9"/>
    <w:rsid w:val="0019528C"/>
    <w:rsid w:val="0019780C"/>
    <w:rsid w:val="00197AF6"/>
    <w:rsid w:val="001A00A6"/>
    <w:rsid w:val="001A0221"/>
    <w:rsid w:val="001A0D6A"/>
    <w:rsid w:val="001A14D5"/>
    <w:rsid w:val="001A1ADD"/>
    <w:rsid w:val="001A3849"/>
    <w:rsid w:val="001A62A7"/>
    <w:rsid w:val="001A6727"/>
    <w:rsid w:val="001B159C"/>
    <w:rsid w:val="001B17B9"/>
    <w:rsid w:val="001B3626"/>
    <w:rsid w:val="001B4A5C"/>
    <w:rsid w:val="001B572A"/>
    <w:rsid w:val="001B59D3"/>
    <w:rsid w:val="001C012F"/>
    <w:rsid w:val="001C1075"/>
    <w:rsid w:val="001C1608"/>
    <w:rsid w:val="001C1A2A"/>
    <w:rsid w:val="001C21F7"/>
    <w:rsid w:val="001C2A1E"/>
    <w:rsid w:val="001D0C0A"/>
    <w:rsid w:val="001D192B"/>
    <w:rsid w:val="001D2D54"/>
    <w:rsid w:val="001D3A0D"/>
    <w:rsid w:val="001D4791"/>
    <w:rsid w:val="001D65AA"/>
    <w:rsid w:val="001E008F"/>
    <w:rsid w:val="001E0BE9"/>
    <w:rsid w:val="001E213D"/>
    <w:rsid w:val="001E22A4"/>
    <w:rsid w:val="001E3494"/>
    <w:rsid w:val="001E411B"/>
    <w:rsid w:val="001E5580"/>
    <w:rsid w:val="001E61CF"/>
    <w:rsid w:val="001E76A4"/>
    <w:rsid w:val="001E7943"/>
    <w:rsid w:val="001F1417"/>
    <w:rsid w:val="001F24CC"/>
    <w:rsid w:val="001F2D45"/>
    <w:rsid w:val="001F2EAB"/>
    <w:rsid w:val="001F35AE"/>
    <w:rsid w:val="001F3B23"/>
    <w:rsid w:val="001F3D1A"/>
    <w:rsid w:val="001F3F86"/>
    <w:rsid w:val="001F5459"/>
    <w:rsid w:val="001F5A52"/>
    <w:rsid w:val="001F74F2"/>
    <w:rsid w:val="001F763B"/>
    <w:rsid w:val="00201D82"/>
    <w:rsid w:val="002020DF"/>
    <w:rsid w:val="0020238B"/>
    <w:rsid w:val="00202E92"/>
    <w:rsid w:val="0020334B"/>
    <w:rsid w:val="002040E8"/>
    <w:rsid w:val="00204410"/>
    <w:rsid w:val="00207898"/>
    <w:rsid w:val="00212400"/>
    <w:rsid w:val="0021334E"/>
    <w:rsid w:val="002143F3"/>
    <w:rsid w:val="002150E2"/>
    <w:rsid w:val="002152B3"/>
    <w:rsid w:val="00215520"/>
    <w:rsid w:val="002157D8"/>
    <w:rsid w:val="00215F6B"/>
    <w:rsid w:val="002161ED"/>
    <w:rsid w:val="002179B9"/>
    <w:rsid w:val="00217B7E"/>
    <w:rsid w:val="00220FDF"/>
    <w:rsid w:val="0022177C"/>
    <w:rsid w:val="0022283E"/>
    <w:rsid w:val="00224C52"/>
    <w:rsid w:val="00224E2A"/>
    <w:rsid w:val="002253BC"/>
    <w:rsid w:val="00225EA4"/>
    <w:rsid w:val="002302B5"/>
    <w:rsid w:val="002309D2"/>
    <w:rsid w:val="00230A68"/>
    <w:rsid w:val="00232CD5"/>
    <w:rsid w:val="0023564A"/>
    <w:rsid w:val="0023693B"/>
    <w:rsid w:val="00237397"/>
    <w:rsid w:val="00237BE4"/>
    <w:rsid w:val="00240D29"/>
    <w:rsid w:val="00241E42"/>
    <w:rsid w:val="002422C2"/>
    <w:rsid w:val="00242A9C"/>
    <w:rsid w:val="00242D3C"/>
    <w:rsid w:val="00242DE9"/>
    <w:rsid w:val="00243D4F"/>
    <w:rsid w:val="00245E46"/>
    <w:rsid w:val="00246AD9"/>
    <w:rsid w:val="00246B5E"/>
    <w:rsid w:val="00247D51"/>
    <w:rsid w:val="00250B9F"/>
    <w:rsid w:val="0025154E"/>
    <w:rsid w:val="002540AF"/>
    <w:rsid w:val="002541C5"/>
    <w:rsid w:val="0025533B"/>
    <w:rsid w:val="0025760D"/>
    <w:rsid w:val="00263F32"/>
    <w:rsid w:val="002647C1"/>
    <w:rsid w:val="00264A76"/>
    <w:rsid w:val="00264BB1"/>
    <w:rsid w:val="002652BA"/>
    <w:rsid w:val="00265DE8"/>
    <w:rsid w:val="00267045"/>
    <w:rsid w:val="00270FC6"/>
    <w:rsid w:val="0027182E"/>
    <w:rsid w:val="00271DF5"/>
    <w:rsid w:val="00272142"/>
    <w:rsid w:val="00272E33"/>
    <w:rsid w:val="00273F9B"/>
    <w:rsid w:val="00274D1F"/>
    <w:rsid w:val="002768C3"/>
    <w:rsid w:val="00281384"/>
    <w:rsid w:val="002814E3"/>
    <w:rsid w:val="00282526"/>
    <w:rsid w:val="0028425F"/>
    <w:rsid w:val="00284B87"/>
    <w:rsid w:val="002862C2"/>
    <w:rsid w:val="00287723"/>
    <w:rsid w:val="002939D7"/>
    <w:rsid w:val="00295A6C"/>
    <w:rsid w:val="00296089"/>
    <w:rsid w:val="0029757C"/>
    <w:rsid w:val="002A02F7"/>
    <w:rsid w:val="002A1338"/>
    <w:rsid w:val="002A3C2F"/>
    <w:rsid w:val="002A5703"/>
    <w:rsid w:val="002A62D2"/>
    <w:rsid w:val="002A6B04"/>
    <w:rsid w:val="002A7C3D"/>
    <w:rsid w:val="002B07B2"/>
    <w:rsid w:val="002B201E"/>
    <w:rsid w:val="002B2215"/>
    <w:rsid w:val="002B2946"/>
    <w:rsid w:val="002B4B8D"/>
    <w:rsid w:val="002B7A00"/>
    <w:rsid w:val="002B7C66"/>
    <w:rsid w:val="002C0AB2"/>
    <w:rsid w:val="002C0E09"/>
    <w:rsid w:val="002C2727"/>
    <w:rsid w:val="002C28EC"/>
    <w:rsid w:val="002C355F"/>
    <w:rsid w:val="002C5111"/>
    <w:rsid w:val="002C7011"/>
    <w:rsid w:val="002C701B"/>
    <w:rsid w:val="002C71C6"/>
    <w:rsid w:val="002C740C"/>
    <w:rsid w:val="002C7BB8"/>
    <w:rsid w:val="002C7D38"/>
    <w:rsid w:val="002D0C03"/>
    <w:rsid w:val="002D2523"/>
    <w:rsid w:val="002D30BC"/>
    <w:rsid w:val="002D5A5B"/>
    <w:rsid w:val="002D672E"/>
    <w:rsid w:val="002D6CBD"/>
    <w:rsid w:val="002D7606"/>
    <w:rsid w:val="002D7C3E"/>
    <w:rsid w:val="002E0BF7"/>
    <w:rsid w:val="002E2881"/>
    <w:rsid w:val="002E2EA7"/>
    <w:rsid w:val="002E30BE"/>
    <w:rsid w:val="002E49A1"/>
    <w:rsid w:val="002E555D"/>
    <w:rsid w:val="002E5867"/>
    <w:rsid w:val="002E60AB"/>
    <w:rsid w:val="002E64E5"/>
    <w:rsid w:val="002E6D42"/>
    <w:rsid w:val="002E7D42"/>
    <w:rsid w:val="002F128F"/>
    <w:rsid w:val="002F2AB1"/>
    <w:rsid w:val="002F34B0"/>
    <w:rsid w:val="002F6350"/>
    <w:rsid w:val="003028E7"/>
    <w:rsid w:val="00302C5E"/>
    <w:rsid w:val="003041EA"/>
    <w:rsid w:val="00305204"/>
    <w:rsid w:val="0031026C"/>
    <w:rsid w:val="003118D4"/>
    <w:rsid w:val="0031251C"/>
    <w:rsid w:val="003128FF"/>
    <w:rsid w:val="003129D0"/>
    <w:rsid w:val="00317300"/>
    <w:rsid w:val="00317CFB"/>
    <w:rsid w:val="00317EE6"/>
    <w:rsid w:val="00321D3F"/>
    <w:rsid w:val="003221D2"/>
    <w:rsid w:val="003241F8"/>
    <w:rsid w:val="00324714"/>
    <w:rsid w:val="00325AA7"/>
    <w:rsid w:val="00326918"/>
    <w:rsid w:val="00327BB0"/>
    <w:rsid w:val="003307FF"/>
    <w:rsid w:val="00330D16"/>
    <w:rsid w:val="00330EEB"/>
    <w:rsid w:val="00331DF8"/>
    <w:rsid w:val="00332461"/>
    <w:rsid w:val="00332D7C"/>
    <w:rsid w:val="003331D6"/>
    <w:rsid w:val="0033346F"/>
    <w:rsid w:val="00333C08"/>
    <w:rsid w:val="00333C8D"/>
    <w:rsid w:val="00334AD1"/>
    <w:rsid w:val="00334CD9"/>
    <w:rsid w:val="00336905"/>
    <w:rsid w:val="003376D2"/>
    <w:rsid w:val="0033774B"/>
    <w:rsid w:val="00345257"/>
    <w:rsid w:val="003457FD"/>
    <w:rsid w:val="00350095"/>
    <w:rsid w:val="003529D7"/>
    <w:rsid w:val="00352E1C"/>
    <w:rsid w:val="00352FB6"/>
    <w:rsid w:val="00362407"/>
    <w:rsid w:val="00362F87"/>
    <w:rsid w:val="00363024"/>
    <w:rsid w:val="00363EDA"/>
    <w:rsid w:val="00366106"/>
    <w:rsid w:val="003714D2"/>
    <w:rsid w:val="00371ABB"/>
    <w:rsid w:val="003737D6"/>
    <w:rsid w:val="00375B39"/>
    <w:rsid w:val="00375C38"/>
    <w:rsid w:val="003765B9"/>
    <w:rsid w:val="0038005C"/>
    <w:rsid w:val="00380684"/>
    <w:rsid w:val="0038127B"/>
    <w:rsid w:val="00381E83"/>
    <w:rsid w:val="00382223"/>
    <w:rsid w:val="0038308A"/>
    <w:rsid w:val="003839C9"/>
    <w:rsid w:val="00383DD4"/>
    <w:rsid w:val="003845A5"/>
    <w:rsid w:val="00384E22"/>
    <w:rsid w:val="0038513D"/>
    <w:rsid w:val="00385460"/>
    <w:rsid w:val="003868F5"/>
    <w:rsid w:val="0038691D"/>
    <w:rsid w:val="003902FD"/>
    <w:rsid w:val="0039041C"/>
    <w:rsid w:val="00390F0C"/>
    <w:rsid w:val="0039115B"/>
    <w:rsid w:val="003913E0"/>
    <w:rsid w:val="00391D93"/>
    <w:rsid w:val="00391F70"/>
    <w:rsid w:val="00395553"/>
    <w:rsid w:val="00395FC6"/>
    <w:rsid w:val="00396A7D"/>
    <w:rsid w:val="003A095C"/>
    <w:rsid w:val="003A0F8C"/>
    <w:rsid w:val="003A10D6"/>
    <w:rsid w:val="003A1742"/>
    <w:rsid w:val="003A17C9"/>
    <w:rsid w:val="003A25AC"/>
    <w:rsid w:val="003A3891"/>
    <w:rsid w:val="003A50B8"/>
    <w:rsid w:val="003A5BC1"/>
    <w:rsid w:val="003A5E47"/>
    <w:rsid w:val="003A6ED6"/>
    <w:rsid w:val="003A7938"/>
    <w:rsid w:val="003B0CC8"/>
    <w:rsid w:val="003B0F15"/>
    <w:rsid w:val="003B26E7"/>
    <w:rsid w:val="003B4863"/>
    <w:rsid w:val="003B5563"/>
    <w:rsid w:val="003B5ED2"/>
    <w:rsid w:val="003B6986"/>
    <w:rsid w:val="003B6993"/>
    <w:rsid w:val="003B6CF5"/>
    <w:rsid w:val="003C0CE9"/>
    <w:rsid w:val="003C1BAE"/>
    <w:rsid w:val="003C1FAA"/>
    <w:rsid w:val="003C2368"/>
    <w:rsid w:val="003C4DA3"/>
    <w:rsid w:val="003C65EA"/>
    <w:rsid w:val="003C7760"/>
    <w:rsid w:val="003D01B6"/>
    <w:rsid w:val="003D2860"/>
    <w:rsid w:val="003D2F7C"/>
    <w:rsid w:val="003D36A2"/>
    <w:rsid w:val="003D486C"/>
    <w:rsid w:val="003D4D0C"/>
    <w:rsid w:val="003D5F1E"/>
    <w:rsid w:val="003E4268"/>
    <w:rsid w:val="003E4541"/>
    <w:rsid w:val="003E46B8"/>
    <w:rsid w:val="003E46D6"/>
    <w:rsid w:val="003E5900"/>
    <w:rsid w:val="003E705B"/>
    <w:rsid w:val="003F0E7D"/>
    <w:rsid w:val="003F1622"/>
    <w:rsid w:val="003F1A9A"/>
    <w:rsid w:val="003F38A3"/>
    <w:rsid w:val="003F4F28"/>
    <w:rsid w:val="003F541E"/>
    <w:rsid w:val="003F6F21"/>
    <w:rsid w:val="003F70DE"/>
    <w:rsid w:val="003F7109"/>
    <w:rsid w:val="003F7849"/>
    <w:rsid w:val="00401B79"/>
    <w:rsid w:val="00402FAB"/>
    <w:rsid w:val="00403F02"/>
    <w:rsid w:val="00404570"/>
    <w:rsid w:val="00404D4E"/>
    <w:rsid w:val="00405207"/>
    <w:rsid w:val="00406225"/>
    <w:rsid w:val="0040645A"/>
    <w:rsid w:val="0041234D"/>
    <w:rsid w:val="0041294C"/>
    <w:rsid w:val="00414A0D"/>
    <w:rsid w:val="00414B80"/>
    <w:rsid w:val="004155C3"/>
    <w:rsid w:val="004174A1"/>
    <w:rsid w:val="00417EC7"/>
    <w:rsid w:val="00420071"/>
    <w:rsid w:val="00420087"/>
    <w:rsid w:val="0042091E"/>
    <w:rsid w:val="00421158"/>
    <w:rsid w:val="004219EF"/>
    <w:rsid w:val="004225F5"/>
    <w:rsid w:val="004227F1"/>
    <w:rsid w:val="004231C9"/>
    <w:rsid w:val="00424BD0"/>
    <w:rsid w:val="004251D3"/>
    <w:rsid w:val="004268BC"/>
    <w:rsid w:val="00430C16"/>
    <w:rsid w:val="00431C5E"/>
    <w:rsid w:val="0043349B"/>
    <w:rsid w:val="00433F17"/>
    <w:rsid w:val="004353FA"/>
    <w:rsid w:val="00436A58"/>
    <w:rsid w:val="00437F53"/>
    <w:rsid w:val="00442668"/>
    <w:rsid w:val="00442792"/>
    <w:rsid w:val="004441DF"/>
    <w:rsid w:val="00444299"/>
    <w:rsid w:val="0044550B"/>
    <w:rsid w:val="004458F9"/>
    <w:rsid w:val="0044750F"/>
    <w:rsid w:val="00447925"/>
    <w:rsid w:val="004523C8"/>
    <w:rsid w:val="0045370F"/>
    <w:rsid w:val="0045462D"/>
    <w:rsid w:val="00455BDE"/>
    <w:rsid w:val="0046004A"/>
    <w:rsid w:val="00460D19"/>
    <w:rsid w:val="004623CB"/>
    <w:rsid w:val="00463AF4"/>
    <w:rsid w:val="00464A4D"/>
    <w:rsid w:val="00465A0B"/>
    <w:rsid w:val="004712B1"/>
    <w:rsid w:val="0047164E"/>
    <w:rsid w:val="00471D0D"/>
    <w:rsid w:val="004733B4"/>
    <w:rsid w:val="00476681"/>
    <w:rsid w:val="00481845"/>
    <w:rsid w:val="00481F6E"/>
    <w:rsid w:val="004846A4"/>
    <w:rsid w:val="00485D79"/>
    <w:rsid w:val="00487671"/>
    <w:rsid w:val="00487D98"/>
    <w:rsid w:val="00487E66"/>
    <w:rsid w:val="00491B75"/>
    <w:rsid w:val="00492626"/>
    <w:rsid w:val="004929D9"/>
    <w:rsid w:val="004935A0"/>
    <w:rsid w:val="00493C21"/>
    <w:rsid w:val="00494231"/>
    <w:rsid w:val="0049541A"/>
    <w:rsid w:val="00495E4B"/>
    <w:rsid w:val="00497B47"/>
    <w:rsid w:val="00497C70"/>
    <w:rsid w:val="004A0AD0"/>
    <w:rsid w:val="004A0EC7"/>
    <w:rsid w:val="004A31C6"/>
    <w:rsid w:val="004A4380"/>
    <w:rsid w:val="004A456B"/>
    <w:rsid w:val="004A554C"/>
    <w:rsid w:val="004A70D9"/>
    <w:rsid w:val="004B3286"/>
    <w:rsid w:val="004B484E"/>
    <w:rsid w:val="004B4C5F"/>
    <w:rsid w:val="004B58D3"/>
    <w:rsid w:val="004B58FF"/>
    <w:rsid w:val="004B6895"/>
    <w:rsid w:val="004C4547"/>
    <w:rsid w:val="004C6B2F"/>
    <w:rsid w:val="004C6CDA"/>
    <w:rsid w:val="004C6DB4"/>
    <w:rsid w:val="004D390A"/>
    <w:rsid w:val="004D3C18"/>
    <w:rsid w:val="004D437B"/>
    <w:rsid w:val="004D49D8"/>
    <w:rsid w:val="004D5C58"/>
    <w:rsid w:val="004D75C0"/>
    <w:rsid w:val="004E0371"/>
    <w:rsid w:val="004E0EC3"/>
    <w:rsid w:val="004E124E"/>
    <w:rsid w:val="004E3B92"/>
    <w:rsid w:val="004E44B3"/>
    <w:rsid w:val="004E53C6"/>
    <w:rsid w:val="004E59F5"/>
    <w:rsid w:val="004E602E"/>
    <w:rsid w:val="004F268C"/>
    <w:rsid w:val="004F2F1A"/>
    <w:rsid w:val="004F308A"/>
    <w:rsid w:val="004F452E"/>
    <w:rsid w:val="004F474B"/>
    <w:rsid w:val="004F50FD"/>
    <w:rsid w:val="004F631B"/>
    <w:rsid w:val="004F63D8"/>
    <w:rsid w:val="004F6E54"/>
    <w:rsid w:val="004F7660"/>
    <w:rsid w:val="0050080A"/>
    <w:rsid w:val="0050536A"/>
    <w:rsid w:val="00506213"/>
    <w:rsid w:val="0051103E"/>
    <w:rsid w:val="00511265"/>
    <w:rsid w:val="00511F94"/>
    <w:rsid w:val="00512997"/>
    <w:rsid w:val="00513457"/>
    <w:rsid w:val="005141B3"/>
    <w:rsid w:val="005154D3"/>
    <w:rsid w:val="00515856"/>
    <w:rsid w:val="00516AF4"/>
    <w:rsid w:val="00520500"/>
    <w:rsid w:val="0052107F"/>
    <w:rsid w:val="00521D54"/>
    <w:rsid w:val="0052252B"/>
    <w:rsid w:val="005234AA"/>
    <w:rsid w:val="00524C76"/>
    <w:rsid w:val="005254F6"/>
    <w:rsid w:val="005257EA"/>
    <w:rsid w:val="005258CF"/>
    <w:rsid w:val="0052599E"/>
    <w:rsid w:val="00525A66"/>
    <w:rsid w:val="00525A6A"/>
    <w:rsid w:val="00526353"/>
    <w:rsid w:val="00526409"/>
    <w:rsid w:val="005266D7"/>
    <w:rsid w:val="0053041D"/>
    <w:rsid w:val="00531C54"/>
    <w:rsid w:val="00533F9C"/>
    <w:rsid w:val="005348D0"/>
    <w:rsid w:val="005357D8"/>
    <w:rsid w:val="005406E9"/>
    <w:rsid w:val="005417E3"/>
    <w:rsid w:val="00542914"/>
    <w:rsid w:val="00545CE5"/>
    <w:rsid w:val="00545E58"/>
    <w:rsid w:val="00546885"/>
    <w:rsid w:val="00546AA4"/>
    <w:rsid w:val="005506F6"/>
    <w:rsid w:val="00551A3F"/>
    <w:rsid w:val="00551CDF"/>
    <w:rsid w:val="0055292E"/>
    <w:rsid w:val="00552BA1"/>
    <w:rsid w:val="00552C58"/>
    <w:rsid w:val="00552F2F"/>
    <w:rsid w:val="0055380A"/>
    <w:rsid w:val="00554E5F"/>
    <w:rsid w:val="00555A3E"/>
    <w:rsid w:val="00555C79"/>
    <w:rsid w:val="00557879"/>
    <w:rsid w:val="00557B14"/>
    <w:rsid w:val="00557D85"/>
    <w:rsid w:val="00557DEF"/>
    <w:rsid w:val="00560666"/>
    <w:rsid w:val="00563F32"/>
    <w:rsid w:val="005641FC"/>
    <w:rsid w:val="005679CB"/>
    <w:rsid w:val="00571A1B"/>
    <w:rsid w:val="0057206D"/>
    <w:rsid w:val="005722A9"/>
    <w:rsid w:val="005725C5"/>
    <w:rsid w:val="00573528"/>
    <w:rsid w:val="00574DA3"/>
    <w:rsid w:val="005759A7"/>
    <w:rsid w:val="0057693D"/>
    <w:rsid w:val="005800D6"/>
    <w:rsid w:val="005830D1"/>
    <w:rsid w:val="005832B9"/>
    <w:rsid w:val="00590CDF"/>
    <w:rsid w:val="005927F5"/>
    <w:rsid w:val="00592E6F"/>
    <w:rsid w:val="00593E25"/>
    <w:rsid w:val="0059461A"/>
    <w:rsid w:val="005959D9"/>
    <w:rsid w:val="00596B14"/>
    <w:rsid w:val="00596EB7"/>
    <w:rsid w:val="00597B82"/>
    <w:rsid w:val="005A093A"/>
    <w:rsid w:val="005A0A4E"/>
    <w:rsid w:val="005A0A75"/>
    <w:rsid w:val="005A2448"/>
    <w:rsid w:val="005A27A9"/>
    <w:rsid w:val="005A39C0"/>
    <w:rsid w:val="005A7D25"/>
    <w:rsid w:val="005B01DC"/>
    <w:rsid w:val="005B0A21"/>
    <w:rsid w:val="005B0C86"/>
    <w:rsid w:val="005B1E3C"/>
    <w:rsid w:val="005B2308"/>
    <w:rsid w:val="005B311E"/>
    <w:rsid w:val="005C2FDC"/>
    <w:rsid w:val="005C512A"/>
    <w:rsid w:val="005C63F5"/>
    <w:rsid w:val="005D06D9"/>
    <w:rsid w:val="005D0A52"/>
    <w:rsid w:val="005D3105"/>
    <w:rsid w:val="005D32F2"/>
    <w:rsid w:val="005D45FE"/>
    <w:rsid w:val="005D4651"/>
    <w:rsid w:val="005D4EC9"/>
    <w:rsid w:val="005D4ED9"/>
    <w:rsid w:val="005D5126"/>
    <w:rsid w:val="005D6EC3"/>
    <w:rsid w:val="005D7FA1"/>
    <w:rsid w:val="005E12C4"/>
    <w:rsid w:val="005E20AB"/>
    <w:rsid w:val="005E222B"/>
    <w:rsid w:val="005E286E"/>
    <w:rsid w:val="005E2E79"/>
    <w:rsid w:val="005E4481"/>
    <w:rsid w:val="005E4BCE"/>
    <w:rsid w:val="005E50F6"/>
    <w:rsid w:val="005E60ED"/>
    <w:rsid w:val="005F0059"/>
    <w:rsid w:val="005F0095"/>
    <w:rsid w:val="005F06E0"/>
    <w:rsid w:val="005F07EC"/>
    <w:rsid w:val="005F195D"/>
    <w:rsid w:val="005F3291"/>
    <w:rsid w:val="005F33AF"/>
    <w:rsid w:val="005F5939"/>
    <w:rsid w:val="00602387"/>
    <w:rsid w:val="006037AC"/>
    <w:rsid w:val="006037CC"/>
    <w:rsid w:val="0060402F"/>
    <w:rsid w:val="00604BC8"/>
    <w:rsid w:val="00607F54"/>
    <w:rsid w:val="006105B8"/>
    <w:rsid w:val="00611F3B"/>
    <w:rsid w:val="00612069"/>
    <w:rsid w:val="00613CFD"/>
    <w:rsid w:val="0061733F"/>
    <w:rsid w:val="00621AA1"/>
    <w:rsid w:val="006223F1"/>
    <w:rsid w:val="006227C2"/>
    <w:rsid w:val="006228EB"/>
    <w:rsid w:val="00623DB1"/>
    <w:rsid w:val="00625CA6"/>
    <w:rsid w:val="00627FBC"/>
    <w:rsid w:val="00631549"/>
    <w:rsid w:val="00631ABF"/>
    <w:rsid w:val="006321A9"/>
    <w:rsid w:val="006354EB"/>
    <w:rsid w:val="00635B0D"/>
    <w:rsid w:val="00636A61"/>
    <w:rsid w:val="0063773F"/>
    <w:rsid w:val="00637BBE"/>
    <w:rsid w:val="00641D5E"/>
    <w:rsid w:val="00642A65"/>
    <w:rsid w:val="006453BD"/>
    <w:rsid w:val="00646808"/>
    <w:rsid w:val="00650598"/>
    <w:rsid w:val="00651C48"/>
    <w:rsid w:val="00654507"/>
    <w:rsid w:val="00655356"/>
    <w:rsid w:val="00655E28"/>
    <w:rsid w:val="00662572"/>
    <w:rsid w:val="00664305"/>
    <w:rsid w:val="00664728"/>
    <w:rsid w:val="00667651"/>
    <w:rsid w:val="00667B3B"/>
    <w:rsid w:val="00670603"/>
    <w:rsid w:val="0067416F"/>
    <w:rsid w:val="00677B52"/>
    <w:rsid w:val="006800FD"/>
    <w:rsid w:val="00680606"/>
    <w:rsid w:val="006813F8"/>
    <w:rsid w:val="006817D0"/>
    <w:rsid w:val="00681F3E"/>
    <w:rsid w:val="00682B49"/>
    <w:rsid w:val="00685678"/>
    <w:rsid w:val="006868B6"/>
    <w:rsid w:val="00686BD8"/>
    <w:rsid w:val="00686EA8"/>
    <w:rsid w:val="00687371"/>
    <w:rsid w:val="006878EC"/>
    <w:rsid w:val="006911AD"/>
    <w:rsid w:val="0069299A"/>
    <w:rsid w:val="00692B8D"/>
    <w:rsid w:val="00693E68"/>
    <w:rsid w:val="00695367"/>
    <w:rsid w:val="006956A1"/>
    <w:rsid w:val="006957F2"/>
    <w:rsid w:val="0069644D"/>
    <w:rsid w:val="0069678F"/>
    <w:rsid w:val="006970E4"/>
    <w:rsid w:val="006976B5"/>
    <w:rsid w:val="006A3343"/>
    <w:rsid w:val="006A40A5"/>
    <w:rsid w:val="006A61D7"/>
    <w:rsid w:val="006A6FDA"/>
    <w:rsid w:val="006B4DAE"/>
    <w:rsid w:val="006B7EAB"/>
    <w:rsid w:val="006C204A"/>
    <w:rsid w:val="006C2695"/>
    <w:rsid w:val="006C2816"/>
    <w:rsid w:val="006C4B75"/>
    <w:rsid w:val="006C5DC0"/>
    <w:rsid w:val="006C64F3"/>
    <w:rsid w:val="006D0F22"/>
    <w:rsid w:val="006D18BA"/>
    <w:rsid w:val="006D1B79"/>
    <w:rsid w:val="006D4884"/>
    <w:rsid w:val="006D5E8A"/>
    <w:rsid w:val="006E0569"/>
    <w:rsid w:val="006E1DA6"/>
    <w:rsid w:val="006E30B2"/>
    <w:rsid w:val="006E3885"/>
    <w:rsid w:val="006E53B9"/>
    <w:rsid w:val="006E6F4B"/>
    <w:rsid w:val="006F0B20"/>
    <w:rsid w:val="006F29DA"/>
    <w:rsid w:val="006F2BAB"/>
    <w:rsid w:val="006F3D87"/>
    <w:rsid w:val="006F3D91"/>
    <w:rsid w:val="006F3E0E"/>
    <w:rsid w:val="006F628E"/>
    <w:rsid w:val="006F67EA"/>
    <w:rsid w:val="006F68AD"/>
    <w:rsid w:val="006F6E8C"/>
    <w:rsid w:val="00700B2F"/>
    <w:rsid w:val="00701175"/>
    <w:rsid w:val="00702903"/>
    <w:rsid w:val="0070461F"/>
    <w:rsid w:val="007050AE"/>
    <w:rsid w:val="00705C1B"/>
    <w:rsid w:val="00706075"/>
    <w:rsid w:val="00710D0C"/>
    <w:rsid w:val="007112F3"/>
    <w:rsid w:val="00711494"/>
    <w:rsid w:val="0071161F"/>
    <w:rsid w:val="00711FA7"/>
    <w:rsid w:val="007126A1"/>
    <w:rsid w:val="00712BAC"/>
    <w:rsid w:val="00713730"/>
    <w:rsid w:val="007137B3"/>
    <w:rsid w:val="00713AAD"/>
    <w:rsid w:val="00715C9A"/>
    <w:rsid w:val="00716359"/>
    <w:rsid w:val="00716545"/>
    <w:rsid w:val="00716F76"/>
    <w:rsid w:val="00720469"/>
    <w:rsid w:val="00720F42"/>
    <w:rsid w:val="00720FBD"/>
    <w:rsid w:val="00721B00"/>
    <w:rsid w:val="00724478"/>
    <w:rsid w:val="00724C36"/>
    <w:rsid w:val="00725774"/>
    <w:rsid w:val="00727309"/>
    <w:rsid w:val="00727357"/>
    <w:rsid w:val="00727907"/>
    <w:rsid w:val="00731511"/>
    <w:rsid w:val="0073193D"/>
    <w:rsid w:val="0073440B"/>
    <w:rsid w:val="00735BC9"/>
    <w:rsid w:val="00736490"/>
    <w:rsid w:val="00741C5B"/>
    <w:rsid w:val="00742115"/>
    <w:rsid w:val="00742901"/>
    <w:rsid w:val="00744BC3"/>
    <w:rsid w:val="00745384"/>
    <w:rsid w:val="00746377"/>
    <w:rsid w:val="0074686E"/>
    <w:rsid w:val="00746925"/>
    <w:rsid w:val="00751C50"/>
    <w:rsid w:val="00752F4E"/>
    <w:rsid w:val="007530CD"/>
    <w:rsid w:val="007530F5"/>
    <w:rsid w:val="007534D3"/>
    <w:rsid w:val="00753852"/>
    <w:rsid w:val="007575DF"/>
    <w:rsid w:val="00760997"/>
    <w:rsid w:val="007613DC"/>
    <w:rsid w:val="00763D3E"/>
    <w:rsid w:val="007648E4"/>
    <w:rsid w:val="007656F4"/>
    <w:rsid w:val="0076736D"/>
    <w:rsid w:val="00767A54"/>
    <w:rsid w:val="00767B4B"/>
    <w:rsid w:val="00772F6A"/>
    <w:rsid w:val="00773B4F"/>
    <w:rsid w:val="00774A77"/>
    <w:rsid w:val="00775228"/>
    <w:rsid w:val="007756E4"/>
    <w:rsid w:val="0077687D"/>
    <w:rsid w:val="00776FAD"/>
    <w:rsid w:val="0077779C"/>
    <w:rsid w:val="00777DD6"/>
    <w:rsid w:val="00777FAB"/>
    <w:rsid w:val="00780B63"/>
    <w:rsid w:val="00781332"/>
    <w:rsid w:val="00781A13"/>
    <w:rsid w:val="00782460"/>
    <w:rsid w:val="00786205"/>
    <w:rsid w:val="00786C67"/>
    <w:rsid w:val="00786EF9"/>
    <w:rsid w:val="00790644"/>
    <w:rsid w:val="00790A58"/>
    <w:rsid w:val="00795733"/>
    <w:rsid w:val="00795B51"/>
    <w:rsid w:val="00795F08"/>
    <w:rsid w:val="0079743B"/>
    <w:rsid w:val="007A32A0"/>
    <w:rsid w:val="007A42A1"/>
    <w:rsid w:val="007A62C6"/>
    <w:rsid w:val="007A64EC"/>
    <w:rsid w:val="007B1F00"/>
    <w:rsid w:val="007B1F3F"/>
    <w:rsid w:val="007B35C1"/>
    <w:rsid w:val="007B3B80"/>
    <w:rsid w:val="007B59EF"/>
    <w:rsid w:val="007B689A"/>
    <w:rsid w:val="007B69EE"/>
    <w:rsid w:val="007B6B77"/>
    <w:rsid w:val="007C028A"/>
    <w:rsid w:val="007C0F2A"/>
    <w:rsid w:val="007C1E47"/>
    <w:rsid w:val="007C27A0"/>
    <w:rsid w:val="007C4C40"/>
    <w:rsid w:val="007C4CE6"/>
    <w:rsid w:val="007C5A60"/>
    <w:rsid w:val="007C63B1"/>
    <w:rsid w:val="007C6D90"/>
    <w:rsid w:val="007C79B8"/>
    <w:rsid w:val="007C7E2F"/>
    <w:rsid w:val="007D010A"/>
    <w:rsid w:val="007D2D96"/>
    <w:rsid w:val="007D3A4D"/>
    <w:rsid w:val="007D431E"/>
    <w:rsid w:val="007D53D7"/>
    <w:rsid w:val="007D6766"/>
    <w:rsid w:val="007D6DEE"/>
    <w:rsid w:val="007D7474"/>
    <w:rsid w:val="007E044C"/>
    <w:rsid w:val="007E12A3"/>
    <w:rsid w:val="007E1804"/>
    <w:rsid w:val="007E1CBE"/>
    <w:rsid w:val="007E1F16"/>
    <w:rsid w:val="007E2278"/>
    <w:rsid w:val="007E30A4"/>
    <w:rsid w:val="007E498D"/>
    <w:rsid w:val="007E52F1"/>
    <w:rsid w:val="007E5C2E"/>
    <w:rsid w:val="007E6CD6"/>
    <w:rsid w:val="007E7048"/>
    <w:rsid w:val="007E72EF"/>
    <w:rsid w:val="007E75F9"/>
    <w:rsid w:val="007E7924"/>
    <w:rsid w:val="007E7EFF"/>
    <w:rsid w:val="007F09DB"/>
    <w:rsid w:val="007F1ED7"/>
    <w:rsid w:val="007F23E1"/>
    <w:rsid w:val="007F303B"/>
    <w:rsid w:val="007F39A3"/>
    <w:rsid w:val="007F4842"/>
    <w:rsid w:val="007F4FA9"/>
    <w:rsid w:val="007F53FD"/>
    <w:rsid w:val="007F57CA"/>
    <w:rsid w:val="007F5C83"/>
    <w:rsid w:val="007F7256"/>
    <w:rsid w:val="007F7B50"/>
    <w:rsid w:val="0080060D"/>
    <w:rsid w:val="00801962"/>
    <w:rsid w:val="00805198"/>
    <w:rsid w:val="008061E4"/>
    <w:rsid w:val="00807140"/>
    <w:rsid w:val="0081015E"/>
    <w:rsid w:val="008118D0"/>
    <w:rsid w:val="008120E8"/>
    <w:rsid w:val="008150AC"/>
    <w:rsid w:val="0081550A"/>
    <w:rsid w:val="00817131"/>
    <w:rsid w:val="00817E34"/>
    <w:rsid w:val="00820D51"/>
    <w:rsid w:val="00823774"/>
    <w:rsid w:val="008239B1"/>
    <w:rsid w:val="0082479B"/>
    <w:rsid w:val="0082587B"/>
    <w:rsid w:val="00825BB3"/>
    <w:rsid w:val="0082617A"/>
    <w:rsid w:val="008263BD"/>
    <w:rsid w:val="00826F77"/>
    <w:rsid w:val="0082745D"/>
    <w:rsid w:val="008276F8"/>
    <w:rsid w:val="008279C7"/>
    <w:rsid w:val="0083097F"/>
    <w:rsid w:val="00831D1B"/>
    <w:rsid w:val="008322E5"/>
    <w:rsid w:val="00832D97"/>
    <w:rsid w:val="00836A7C"/>
    <w:rsid w:val="00837B71"/>
    <w:rsid w:val="0084065C"/>
    <w:rsid w:val="00840769"/>
    <w:rsid w:val="008411EE"/>
    <w:rsid w:val="008423FC"/>
    <w:rsid w:val="00842712"/>
    <w:rsid w:val="008444AB"/>
    <w:rsid w:val="00845A32"/>
    <w:rsid w:val="008464AB"/>
    <w:rsid w:val="008476E7"/>
    <w:rsid w:val="008476F6"/>
    <w:rsid w:val="00847B16"/>
    <w:rsid w:val="00850D35"/>
    <w:rsid w:val="00852C61"/>
    <w:rsid w:val="00853429"/>
    <w:rsid w:val="0085379B"/>
    <w:rsid w:val="00853DB0"/>
    <w:rsid w:val="008544E8"/>
    <w:rsid w:val="0085619B"/>
    <w:rsid w:val="008561EB"/>
    <w:rsid w:val="0086432B"/>
    <w:rsid w:val="008707B8"/>
    <w:rsid w:val="00870E3F"/>
    <w:rsid w:val="00871656"/>
    <w:rsid w:val="008728C4"/>
    <w:rsid w:val="00874802"/>
    <w:rsid w:val="00874E47"/>
    <w:rsid w:val="008802AF"/>
    <w:rsid w:val="00881880"/>
    <w:rsid w:val="00882224"/>
    <w:rsid w:val="00882928"/>
    <w:rsid w:val="00883E03"/>
    <w:rsid w:val="008843E8"/>
    <w:rsid w:val="0088794F"/>
    <w:rsid w:val="00890C93"/>
    <w:rsid w:val="00892D38"/>
    <w:rsid w:val="008946C3"/>
    <w:rsid w:val="0089618C"/>
    <w:rsid w:val="00896E8B"/>
    <w:rsid w:val="008A195A"/>
    <w:rsid w:val="008A5C92"/>
    <w:rsid w:val="008A609B"/>
    <w:rsid w:val="008A7585"/>
    <w:rsid w:val="008B08B1"/>
    <w:rsid w:val="008B18E5"/>
    <w:rsid w:val="008B595A"/>
    <w:rsid w:val="008B6819"/>
    <w:rsid w:val="008B7951"/>
    <w:rsid w:val="008C0B11"/>
    <w:rsid w:val="008C111B"/>
    <w:rsid w:val="008C1900"/>
    <w:rsid w:val="008C19A4"/>
    <w:rsid w:val="008C19D7"/>
    <w:rsid w:val="008C29F5"/>
    <w:rsid w:val="008C2CF1"/>
    <w:rsid w:val="008C4468"/>
    <w:rsid w:val="008C5253"/>
    <w:rsid w:val="008C5561"/>
    <w:rsid w:val="008C596C"/>
    <w:rsid w:val="008D03DF"/>
    <w:rsid w:val="008D2056"/>
    <w:rsid w:val="008D21F1"/>
    <w:rsid w:val="008D230C"/>
    <w:rsid w:val="008D3B36"/>
    <w:rsid w:val="008D60D4"/>
    <w:rsid w:val="008D6CA0"/>
    <w:rsid w:val="008D7555"/>
    <w:rsid w:val="008D7CCA"/>
    <w:rsid w:val="008E1572"/>
    <w:rsid w:val="008E209A"/>
    <w:rsid w:val="008E5C1B"/>
    <w:rsid w:val="008E61FA"/>
    <w:rsid w:val="008E68F3"/>
    <w:rsid w:val="008F068E"/>
    <w:rsid w:val="008F0956"/>
    <w:rsid w:val="008F1C3B"/>
    <w:rsid w:val="008F2078"/>
    <w:rsid w:val="008F2386"/>
    <w:rsid w:val="008F3E60"/>
    <w:rsid w:val="008F44C1"/>
    <w:rsid w:val="008F467C"/>
    <w:rsid w:val="008F47A0"/>
    <w:rsid w:val="008F4F10"/>
    <w:rsid w:val="008F5C77"/>
    <w:rsid w:val="008F63DA"/>
    <w:rsid w:val="008F660B"/>
    <w:rsid w:val="008F6FE1"/>
    <w:rsid w:val="008F7E99"/>
    <w:rsid w:val="00900BB0"/>
    <w:rsid w:val="009017A9"/>
    <w:rsid w:val="00901821"/>
    <w:rsid w:val="00902A5F"/>
    <w:rsid w:val="00902BE1"/>
    <w:rsid w:val="00902FFB"/>
    <w:rsid w:val="00904D36"/>
    <w:rsid w:val="00905BF1"/>
    <w:rsid w:val="00905C86"/>
    <w:rsid w:val="0090726B"/>
    <w:rsid w:val="00907524"/>
    <w:rsid w:val="00911243"/>
    <w:rsid w:val="00915ACD"/>
    <w:rsid w:val="009173D9"/>
    <w:rsid w:val="00921E3C"/>
    <w:rsid w:val="00922ABD"/>
    <w:rsid w:val="00923182"/>
    <w:rsid w:val="00924BC9"/>
    <w:rsid w:val="00924F8A"/>
    <w:rsid w:val="00925195"/>
    <w:rsid w:val="0093044B"/>
    <w:rsid w:val="00931665"/>
    <w:rsid w:val="00933520"/>
    <w:rsid w:val="00933D04"/>
    <w:rsid w:val="009341D6"/>
    <w:rsid w:val="0093571C"/>
    <w:rsid w:val="009407B3"/>
    <w:rsid w:val="00940C42"/>
    <w:rsid w:val="00942369"/>
    <w:rsid w:val="0094248D"/>
    <w:rsid w:val="00945D26"/>
    <w:rsid w:val="00945DE0"/>
    <w:rsid w:val="00945E59"/>
    <w:rsid w:val="00946CA1"/>
    <w:rsid w:val="009511DE"/>
    <w:rsid w:val="009514AF"/>
    <w:rsid w:val="009518EB"/>
    <w:rsid w:val="00951D3A"/>
    <w:rsid w:val="00952F8B"/>
    <w:rsid w:val="00953561"/>
    <w:rsid w:val="00953867"/>
    <w:rsid w:val="00953B11"/>
    <w:rsid w:val="00953E91"/>
    <w:rsid w:val="00954101"/>
    <w:rsid w:val="00954731"/>
    <w:rsid w:val="009572F4"/>
    <w:rsid w:val="009579D9"/>
    <w:rsid w:val="00957D1C"/>
    <w:rsid w:val="009611A3"/>
    <w:rsid w:val="0096188B"/>
    <w:rsid w:val="0096228F"/>
    <w:rsid w:val="00962D51"/>
    <w:rsid w:val="00963401"/>
    <w:rsid w:val="0096340A"/>
    <w:rsid w:val="0096474B"/>
    <w:rsid w:val="00964FD4"/>
    <w:rsid w:val="00965748"/>
    <w:rsid w:val="009679DF"/>
    <w:rsid w:val="00971774"/>
    <w:rsid w:val="00972B5E"/>
    <w:rsid w:val="00972BBE"/>
    <w:rsid w:val="00974402"/>
    <w:rsid w:val="009745F0"/>
    <w:rsid w:val="009770BF"/>
    <w:rsid w:val="00980475"/>
    <w:rsid w:val="009820E1"/>
    <w:rsid w:val="00983893"/>
    <w:rsid w:val="00984531"/>
    <w:rsid w:val="00985233"/>
    <w:rsid w:val="009862E0"/>
    <w:rsid w:val="00986F16"/>
    <w:rsid w:val="00987539"/>
    <w:rsid w:val="00992147"/>
    <w:rsid w:val="00994D29"/>
    <w:rsid w:val="00994F4D"/>
    <w:rsid w:val="0099648B"/>
    <w:rsid w:val="009966A6"/>
    <w:rsid w:val="00996714"/>
    <w:rsid w:val="009970A7"/>
    <w:rsid w:val="00997DF5"/>
    <w:rsid w:val="009A002D"/>
    <w:rsid w:val="009A05CF"/>
    <w:rsid w:val="009A18B5"/>
    <w:rsid w:val="009A5B3C"/>
    <w:rsid w:val="009B0B21"/>
    <w:rsid w:val="009B20F6"/>
    <w:rsid w:val="009B2791"/>
    <w:rsid w:val="009B4420"/>
    <w:rsid w:val="009B4A7B"/>
    <w:rsid w:val="009B4DEC"/>
    <w:rsid w:val="009B55C5"/>
    <w:rsid w:val="009B5851"/>
    <w:rsid w:val="009B59E8"/>
    <w:rsid w:val="009B5AB2"/>
    <w:rsid w:val="009B7BF1"/>
    <w:rsid w:val="009C3C04"/>
    <w:rsid w:val="009C3EAF"/>
    <w:rsid w:val="009C52E2"/>
    <w:rsid w:val="009C5F77"/>
    <w:rsid w:val="009D0D2E"/>
    <w:rsid w:val="009D3A37"/>
    <w:rsid w:val="009D4C62"/>
    <w:rsid w:val="009D53CA"/>
    <w:rsid w:val="009D5AED"/>
    <w:rsid w:val="009D66EF"/>
    <w:rsid w:val="009D67B6"/>
    <w:rsid w:val="009E137C"/>
    <w:rsid w:val="009E1C7B"/>
    <w:rsid w:val="009E2295"/>
    <w:rsid w:val="009E2911"/>
    <w:rsid w:val="009E3B74"/>
    <w:rsid w:val="009E3D46"/>
    <w:rsid w:val="009E538F"/>
    <w:rsid w:val="009E55F7"/>
    <w:rsid w:val="009E790E"/>
    <w:rsid w:val="009F0989"/>
    <w:rsid w:val="009F2501"/>
    <w:rsid w:val="009F26BD"/>
    <w:rsid w:val="009F30DB"/>
    <w:rsid w:val="009F4F1E"/>
    <w:rsid w:val="009F6072"/>
    <w:rsid w:val="009F60B4"/>
    <w:rsid w:val="009F7D53"/>
    <w:rsid w:val="00A01299"/>
    <w:rsid w:val="00A01E2F"/>
    <w:rsid w:val="00A02C55"/>
    <w:rsid w:val="00A04186"/>
    <w:rsid w:val="00A04DB9"/>
    <w:rsid w:val="00A06EFF"/>
    <w:rsid w:val="00A07C4C"/>
    <w:rsid w:val="00A10531"/>
    <w:rsid w:val="00A10C01"/>
    <w:rsid w:val="00A10C1B"/>
    <w:rsid w:val="00A10F27"/>
    <w:rsid w:val="00A10FED"/>
    <w:rsid w:val="00A12144"/>
    <w:rsid w:val="00A122B4"/>
    <w:rsid w:val="00A126F1"/>
    <w:rsid w:val="00A133FD"/>
    <w:rsid w:val="00A134C3"/>
    <w:rsid w:val="00A16992"/>
    <w:rsid w:val="00A1716F"/>
    <w:rsid w:val="00A17897"/>
    <w:rsid w:val="00A17B45"/>
    <w:rsid w:val="00A24E52"/>
    <w:rsid w:val="00A25D23"/>
    <w:rsid w:val="00A26920"/>
    <w:rsid w:val="00A276B3"/>
    <w:rsid w:val="00A350F5"/>
    <w:rsid w:val="00A35106"/>
    <w:rsid w:val="00A355B9"/>
    <w:rsid w:val="00A40128"/>
    <w:rsid w:val="00A402B5"/>
    <w:rsid w:val="00A40351"/>
    <w:rsid w:val="00A41884"/>
    <w:rsid w:val="00A4250D"/>
    <w:rsid w:val="00A435C4"/>
    <w:rsid w:val="00A44846"/>
    <w:rsid w:val="00A45946"/>
    <w:rsid w:val="00A475E0"/>
    <w:rsid w:val="00A506EC"/>
    <w:rsid w:val="00A52A8D"/>
    <w:rsid w:val="00A54077"/>
    <w:rsid w:val="00A54757"/>
    <w:rsid w:val="00A555DC"/>
    <w:rsid w:val="00A56FFF"/>
    <w:rsid w:val="00A57380"/>
    <w:rsid w:val="00A57394"/>
    <w:rsid w:val="00A57615"/>
    <w:rsid w:val="00A5793C"/>
    <w:rsid w:val="00A60BD2"/>
    <w:rsid w:val="00A6174A"/>
    <w:rsid w:val="00A62834"/>
    <w:rsid w:val="00A630DF"/>
    <w:rsid w:val="00A63AA6"/>
    <w:rsid w:val="00A65789"/>
    <w:rsid w:val="00A65C84"/>
    <w:rsid w:val="00A66A33"/>
    <w:rsid w:val="00A67B95"/>
    <w:rsid w:val="00A67DD3"/>
    <w:rsid w:val="00A73621"/>
    <w:rsid w:val="00A7541F"/>
    <w:rsid w:val="00A7720F"/>
    <w:rsid w:val="00A7765B"/>
    <w:rsid w:val="00A81029"/>
    <w:rsid w:val="00A810EC"/>
    <w:rsid w:val="00A8143D"/>
    <w:rsid w:val="00A8323F"/>
    <w:rsid w:val="00A8343A"/>
    <w:rsid w:val="00A90923"/>
    <w:rsid w:val="00A93CF5"/>
    <w:rsid w:val="00A94171"/>
    <w:rsid w:val="00A96129"/>
    <w:rsid w:val="00AA0BAC"/>
    <w:rsid w:val="00AA0D66"/>
    <w:rsid w:val="00AA1C2E"/>
    <w:rsid w:val="00AA2B02"/>
    <w:rsid w:val="00AA4C15"/>
    <w:rsid w:val="00AA537F"/>
    <w:rsid w:val="00AA610E"/>
    <w:rsid w:val="00AA6562"/>
    <w:rsid w:val="00AA6C95"/>
    <w:rsid w:val="00AA75B5"/>
    <w:rsid w:val="00AB2B14"/>
    <w:rsid w:val="00AB3033"/>
    <w:rsid w:val="00AB4E57"/>
    <w:rsid w:val="00AB5424"/>
    <w:rsid w:val="00AB5F05"/>
    <w:rsid w:val="00AB63C7"/>
    <w:rsid w:val="00AB7E62"/>
    <w:rsid w:val="00AC0B1E"/>
    <w:rsid w:val="00AC18CB"/>
    <w:rsid w:val="00AC205D"/>
    <w:rsid w:val="00AC3E3E"/>
    <w:rsid w:val="00AC4B97"/>
    <w:rsid w:val="00AC5A37"/>
    <w:rsid w:val="00AC669D"/>
    <w:rsid w:val="00AD038B"/>
    <w:rsid w:val="00AD041F"/>
    <w:rsid w:val="00AD1A83"/>
    <w:rsid w:val="00AD1CE2"/>
    <w:rsid w:val="00AD2F20"/>
    <w:rsid w:val="00AD42E8"/>
    <w:rsid w:val="00AD5154"/>
    <w:rsid w:val="00AD58EC"/>
    <w:rsid w:val="00AD5D09"/>
    <w:rsid w:val="00AD7F99"/>
    <w:rsid w:val="00AE1717"/>
    <w:rsid w:val="00AE4B1C"/>
    <w:rsid w:val="00AE522B"/>
    <w:rsid w:val="00AE5493"/>
    <w:rsid w:val="00AE6A61"/>
    <w:rsid w:val="00AF0B6F"/>
    <w:rsid w:val="00AF1C1C"/>
    <w:rsid w:val="00AF1CBC"/>
    <w:rsid w:val="00AF2B31"/>
    <w:rsid w:val="00AF550A"/>
    <w:rsid w:val="00B016EE"/>
    <w:rsid w:val="00B01945"/>
    <w:rsid w:val="00B02050"/>
    <w:rsid w:val="00B02F90"/>
    <w:rsid w:val="00B04811"/>
    <w:rsid w:val="00B05771"/>
    <w:rsid w:val="00B05E2A"/>
    <w:rsid w:val="00B05F9F"/>
    <w:rsid w:val="00B105C2"/>
    <w:rsid w:val="00B11DE1"/>
    <w:rsid w:val="00B13799"/>
    <w:rsid w:val="00B17915"/>
    <w:rsid w:val="00B203A9"/>
    <w:rsid w:val="00B209F1"/>
    <w:rsid w:val="00B23613"/>
    <w:rsid w:val="00B23C5F"/>
    <w:rsid w:val="00B2566A"/>
    <w:rsid w:val="00B257DC"/>
    <w:rsid w:val="00B26034"/>
    <w:rsid w:val="00B270F2"/>
    <w:rsid w:val="00B302D3"/>
    <w:rsid w:val="00B305D6"/>
    <w:rsid w:val="00B3100B"/>
    <w:rsid w:val="00B32221"/>
    <w:rsid w:val="00B36456"/>
    <w:rsid w:val="00B37124"/>
    <w:rsid w:val="00B371E9"/>
    <w:rsid w:val="00B37BF2"/>
    <w:rsid w:val="00B40ADD"/>
    <w:rsid w:val="00B41B0E"/>
    <w:rsid w:val="00B42276"/>
    <w:rsid w:val="00B42591"/>
    <w:rsid w:val="00B4307E"/>
    <w:rsid w:val="00B474E6"/>
    <w:rsid w:val="00B50CA2"/>
    <w:rsid w:val="00B50F6D"/>
    <w:rsid w:val="00B51D42"/>
    <w:rsid w:val="00B53C3B"/>
    <w:rsid w:val="00B548E5"/>
    <w:rsid w:val="00B551EB"/>
    <w:rsid w:val="00B560E0"/>
    <w:rsid w:val="00B60C7D"/>
    <w:rsid w:val="00B60E3B"/>
    <w:rsid w:val="00B61E14"/>
    <w:rsid w:val="00B632F9"/>
    <w:rsid w:val="00B66250"/>
    <w:rsid w:val="00B67591"/>
    <w:rsid w:val="00B6768F"/>
    <w:rsid w:val="00B7009B"/>
    <w:rsid w:val="00B71E8C"/>
    <w:rsid w:val="00B75D4C"/>
    <w:rsid w:val="00B77E77"/>
    <w:rsid w:val="00B800E5"/>
    <w:rsid w:val="00B828AE"/>
    <w:rsid w:val="00B82D0C"/>
    <w:rsid w:val="00B85137"/>
    <w:rsid w:val="00B8792C"/>
    <w:rsid w:val="00B91731"/>
    <w:rsid w:val="00B93E11"/>
    <w:rsid w:val="00B95100"/>
    <w:rsid w:val="00B96992"/>
    <w:rsid w:val="00BA089B"/>
    <w:rsid w:val="00BA0EE2"/>
    <w:rsid w:val="00BA2FD1"/>
    <w:rsid w:val="00BA3010"/>
    <w:rsid w:val="00BA7252"/>
    <w:rsid w:val="00BA7CD4"/>
    <w:rsid w:val="00BB13BE"/>
    <w:rsid w:val="00BB25F0"/>
    <w:rsid w:val="00BB304F"/>
    <w:rsid w:val="00BB5C17"/>
    <w:rsid w:val="00BB64E4"/>
    <w:rsid w:val="00BB6F16"/>
    <w:rsid w:val="00BB7433"/>
    <w:rsid w:val="00BC06D8"/>
    <w:rsid w:val="00BC3ED4"/>
    <w:rsid w:val="00BC40F1"/>
    <w:rsid w:val="00BC411C"/>
    <w:rsid w:val="00BC4D77"/>
    <w:rsid w:val="00BC7C65"/>
    <w:rsid w:val="00BD30B9"/>
    <w:rsid w:val="00BD50BE"/>
    <w:rsid w:val="00BD574E"/>
    <w:rsid w:val="00BD6D3A"/>
    <w:rsid w:val="00BD6FEA"/>
    <w:rsid w:val="00BD718E"/>
    <w:rsid w:val="00BD7F54"/>
    <w:rsid w:val="00BE5D5D"/>
    <w:rsid w:val="00BE7039"/>
    <w:rsid w:val="00BE79AE"/>
    <w:rsid w:val="00BF006B"/>
    <w:rsid w:val="00BF2996"/>
    <w:rsid w:val="00BF502E"/>
    <w:rsid w:val="00BF6145"/>
    <w:rsid w:val="00BF653B"/>
    <w:rsid w:val="00BF7FC5"/>
    <w:rsid w:val="00C00B94"/>
    <w:rsid w:val="00C01878"/>
    <w:rsid w:val="00C01A51"/>
    <w:rsid w:val="00C070C0"/>
    <w:rsid w:val="00C103F1"/>
    <w:rsid w:val="00C10C90"/>
    <w:rsid w:val="00C10E49"/>
    <w:rsid w:val="00C10EBE"/>
    <w:rsid w:val="00C11128"/>
    <w:rsid w:val="00C123D3"/>
    <w:rsid w:val="00C126BE"/>
    <w:rsid w:val="00C14D5F"/>
    <w:rsid w:val="00C1502F"/>
    <w:rsid w:val="00C161AB"/>
    <w:rsid w:val="00C1799D"/>
    <w:rsid w:val="00C17FD9"/>
    <w:rsid w:val="00C20F41"/>
    <w:rsid w:val="00C218C1"/>
    <w:rsid w:val="00C2527D"/>
    <w:rsid w:val="00C26280"/>
    <w:rsid w:val="00C276FA"/>
    <w:rsid w:val="00C27D1A"/>
    <w:rsid w:val="00C30285"/>
    <w:rsid w:val="00C30334"/>
    <w:rsid w:val="00C30DE3"/>
    <w:rsid w:val="00C31C66"/>
    <w:rsid w:val="00C324FA"/>
    <w:rsid w:val="00C32775"/>
    <w:rsid w:val="00C3297D"/>
    <w:rsid w:val="00C32B64"/>
    <w:rsid w:val="00C33CB6"/>
    <w:rsid w:val="00C34465"/>
    <w:rsid w:val="00C34EA7"/>
    <w:rsid w:val="00C35FE2"/>
    <w:rsid w:val="00C36B72"/>
    <w:rsid w:val="00C416D6"/>
    <w:rsid w:val="00C41D34"/>
    <w:rsid w:val="00C42E8A"/>
    <w:rsid w:val="00C43F51"/>
    <w:rsid w:val="00C4458D"/>
    <w:rsid w:val="00C44624"/>
    <w:rsid w:val="00C45C69"/>
    <w:rsid w:val="00C467ED"/>
    <w:rsid w:val="00C46F01"/>
    <w:rsid w:val="00C47AD6"/>
    <w:rsid w:val="00C47AED"/>
    <w:rsid w:val="00C47BB2"/>
    <w:rsid w:val="00C508F0"/>
    <w:rsid w:val="00C50E7D"/>
    <w:rsid w:val="00C53671"/>
    <w:rsid w:val="00C5470A"/>
    <w:rsid w:val="00C556E0"/>
    <w:rsid w:val="00C55836"/>
    <w:rsid w:val="00C57030"/>
    <w:rsid w:val="00C571DA"/>
    <w:rsid w:val="00C5792D"/>
    <w:rsid w:val="00C6032F"/>
    <w:rsid w:val="00C60F7F"/>
    <w:rsid w:val="00C60FF4"/>
    <w:rsid w:val="00C6489B"/>
    <w:rsid w:val="00C64947"/>
    <w:rsid w:val="00C65D71"/>
    <w:rsid w:val="00C677AB"/>
    <w:rsid w:val="00C70947"/>
    <w:rsid w:val="00C71646"/>
    <w:rsid w:val="00C7224F"/>
    <w:rsid w:val="00C75C55"/>
    <w:rsid w:val="00C76369"/>
    <w:rsid w:val="00C76706"/>
    <w:rsid w:val="00C76F1B"/>
    <w:rsid w:val="00C82211"/>
    <w:rsid w:val="00C836F6"/>
    <w:rsid w:val="00C84AD8"/>
    <w:rsid w:val="00C87C23"/>
    <w:rsid w:val="00C926FA"/>
    <w:rsid w:val="00C9535B"/>
    <w:rsid w:val="00CA2DD3"/>
    <w:rsid w:val="00CA2DFD"/>
    <w:rsid w:val="00CA3E64"/>
    <w:rsid w:val="00CA4219"/>
    <w:rsid w:val="00CA6F22"/>
    <w:rsid w:val="00CB167B"/>
    <w:rsid w:val="00CB4377"/>
    <w:rsid w:val="00CB4907"/>
    <w:rsid w:val="00CB53C2"/>
    <w:rsid w:val="00CB5A78"/>
    <w:rsid w:val="00CC22EA"/>
    <w:rsid w:val="00CC22F2"/>
    <w:rsid w:val="00CC5C33"/>
    <w:rsid w:val="00CC7423"/>
    <w:rsid w:val="00CD1B70"/>
    <w:rsid w:val="00CD2939"/>
    <w:rsid w:val="00CD343F"/>
    <w:rsid w:val="00CD4273"/>
    <w:rsid w:val="00CD5E98"/>
    <w:rsid w:val="00CE002A"/>
    <w:rsid w:val="00CE28E8"/>
    <w:rsid w:val="00CE363E"/>
    <w:rsid w:val="00CE3D94"/>
    <w:rsid w:val="00CE3F23"/>
    <w:rsid w:val="00CE4854"/>
    <w:rsid w:val="00CF0097"/>
    <w:rsid w:val="00CF4FA0"/>
    <w:rsid w:val="00CF6038"/>
    <w:rsid w:val="00CF60A9"/>
    <w:rsid w:val="00CF67DC"/>
    <w:rsid w:val="00D01E97"/>
    <w:rsid w:val="00D023CE"/>
    <w:rsid w:val="00D02E7E"/>
    <w:rsid w:val="00D03E0A"/>
    <w:rsid w:val="00D0425B"/>
    <w:rsid w:val="00D04383"/>
    <w:rsid w:val="00D05031"/>
    <w:rsid w:val="00D05257"/>
    <w:rsid w:val="00D05EAD"/>
    <w:rsid w:val="00D07688"/>
    <w:rsid w:val="00D10AB7"/>
    <w:rsid w:val="00D10BC6"/>
    <w:rsid w:val="00D10F33"/>
    <w:rsid w:val="00D111F5"/>
    <w:rsid w:val="00D11F50"/>
    <w:rsid w:val="00D1581A"/>
    <w:rsid w:val="00D15D21"/>
    <w:rsid w:val="00D202D2"/>
    <w:rsid w:val="00D210BA"/>
    <w:rsid w:val="00D211F3"/>
    <w:rsid w:val="00D2381C"/>
    <w:rsid w:val="00D2416E"/>
    <w:rsid w:val="00D25EDD"/>
    <w:rsid w:val="00D27664"/>
    <w:rsid w:val="00D27FE0"/>
    <w:rsid w:val="00D301DA"/>
    <w:rsid w:val="00D3533D"/>
    <w:rsid w:val="00D358FA"/>
    <w:rsid w:val="00D36189"/>
    <w:rsid w:val="00D36293"/>
    <w:rsid w:val="00D41BB9"/>
    <w:rsid w:val="00D42352"/>
    <w:rsid w:val="00D427DB"/>
    <w:rsid w:val="00D43D47"/>
    <w:rsid w:val="00D44D9E"/>
    <w:rsid w:val="00D4640A"/>
    <w:rsid w:val="00D4667C"/>
    <w:rsid w:val="00D46E67"/>
    <w:rsid w:val="00D47E49"/>
    <w:rsid w:val="00D50471"/>
    <w:rsid w:val="00D510B5"/>
    <w:rsid w:val="00D544E5"/>
    <w:rsid w:val="00D556EF"/>
    <w:rsid w:val="00D5600E"/>
    <w:rsid w:val="00D56377"/>
    <w:rsid w:val="00D565F0"/>
    <w:rsid w:val="00D60863"/>
    <w:rsid w:val="00D62117"/>
    <w:rsid w:val="00D629BC"/>
    <w:rsid w:val="00D642D9"/>
    <w:rsid w:val="00D66E7D"/>
    <w:rsid w:val="00D678C0"/>
    <w:rsid w:val="00D7010D"/>
    <w:rsid w:val="00D70AF4"/>
    <w:rsid w:val="00D70FC5"/>
    <w:rsid w:val="00D73E66"/>
    <w:rsid w:val="00D742BB"/>
    <w:rsid w:val="00D743E7"/>
    <w:rsid w:val="00D74C30"/>
    <w:rsid w:val="00D76809"/>
    <w:rsid w:val="00D77EE4"/>
    <w:rsid w:val="00D80CE5"/>
    <w:rsid w:val="00D81767"/>
    <w:rsid w:val="00D81B06"/>
    <w:rsid w:val="00D81FBE"/>
    <w:rsid w:val="00D83C58"/>
    <w:rsid w:val="00D86F51"/>
    <w:rsid w:val="00D87A8A"/>
    <w:rsid w:val="00D911CB"/>
    <w:rsid w:val="00D91DC0"/>
    <w:rsid w:val="00D927C6"/>
    <w:rsid w:val="00D92F3D"/>
    <w:rsid w:val="00D932D5"/>
    <w:rsid w:val="00D93582"/>
    <w:rsid w:val="00D94CCB"/>
    <w:rsid w:val="00D967DA"/>
    <w:rsid w:val="00D9689B"/>
    <w:rsid w:val="00DA0168"/>
    <w:rsid w:val="00DA0451"/>
    <w:rsid w:val="00DA0A9A"/>
    <w:rsid w:val="00DA1705"/>
    <w:rsid w:val="00DA3875"/>
    <w:rsid w:val="00DA4992"/>
    <w:rsid w:val="00DA7004"/>
    <w:rsid w:val="00DA7536"/>
    <w:rsid w:val="00DB0C43"/>
    <w:rsid w:val="00DB0E69"/>
    <w:rsid w:val="00DB10A7"/>
    <w:rsid w:val="00DB1470"/>
    <w:rsid w:val="00DB1A5D"/>
    <w:rsid w:val="00DB24F3"/>
    <w:rsid w:val="00DB37A9"/>
    <w:rsid w:val="00DB3F4F"/>
    <w:rsid w:val="00DB4E15"/>
    <w:rsid w:val="00DB536B"/>
    <w:rsid w:val="00DB57B0"/>
    <w:rsid w:val="00DB6BFB"/>
    <w:rsid w:val="00DB6FB4"/>
    <w:rsid w:val="00DC04B7"/>
    <w:rsid w:val="00DC0CD5"/>
    <w:rsid w:val="00DC0CE5"/>
    <w:rsid w:val="00DC2389"/>
    <w:rsid w:val="00DC5935"/>
    <w:rsid w:val="00DC5DA0"/>
    <w:rsid w:val="00DC6D2E"/>
    <w:rsid w:val="00DC7B5C"/>
    <w:rsid w:val="00DD14A5"/>
    <w:rsid w:val="00DD177B"/>
    <w:rsid w:val="00DD2DC0"/>
    <w:rsid w:val="00DD3959"/>
    <w:rsid w:val="00DD3DD6"/>
    <w:rsid w:val="00DD40A6"/>
    <w:rsid w:val="00DD4125"/>
    <w:rsid w:val="00DD4E7B"/>
    <w:rsid w:val="00DD5ECE"/>
    <w:rsid w:val="00DD7140"/>
    <w:rsid w:val="00DE20E5"/>
    <w:rsid w:val="00DE2B24"/>
    <w:rsid w:val="00DE2F09"/>
    <w:rsid w:val="00DE4033"/>
    <w:rsid w:val="00DE4A3C"/>
    <w:rsid w:val="00DE6180"/>
    <w:rsid w:val="00DE6322"/>
    <w:rsid w:val="00DE7287"/>
    <w:rsid w:val="00DF1764"/>
    <w:rsid w:val="00DF1B44"/>
    <w:rsid w:val="00DF2A29"/>
    <w:rsid w:val="00DF3A47"/>
    <w:rsid w:val="00DF41C5"/>
    <w:rsid w:val="00DF447A"/>
    <w:rsid w:val="00DF4833"/>
    <w:rsid w:val="00DF5DA5"/>
    <w:rsid w:val="00DF5E7F"/>
    <w:rsid w:val="00DF7FBA"/>
    <w:rsid w:val="00E01509"/>
    <w:rsid w:val="00E01B34"/>
    <w:rsid w:val="00E02191"/>
    <w:rsid w:val="00E02470"/>
    <w:rsid w:val="00E024EE"/>
    <w:rsid w:val="00E02C10"/>
    <w:rsid w:val="00E047E2"/>
    <w:rsid w:val="00E04EA1"/>
    <w:rsid w:val="00E0516C"/>
    <w:rsid w:val="00E07E74"/>
    <w:rsid w:val="00E10286"/>
    <w:rsid w:val="00E10BAF"/>
    <w:rsid w:val="00E10C09"/>
    <w:rsid w:val="00E11016"/>
    <w:rsid w:val="00E11666"/>
    <w:rsid w:val="00E1239D"/>
    <w:rsid w:val="00E13592"/>
    <w:rsid w:val="00E149DC"/>
    <w:rsid w:val="00E156C0"/>
    <w:rsid w:val="00E17034"/>
    <w:rsid w:val="00E22119"/>
    <w:rsid w:val="00E246D6"/>
    <w:rsid w:val="00E24813"/>
    <w:rsid w:val="00E2711E"/>
    <w:rsid w:val="00E30B44"/>
    <w:rsid w:val="00E33024"/>
    <w:rsid w:val="00E3472E"/>
    <w:rsid w:val="00E44425"/>
    <w:rsid w:val="00E446CF"/>
    <w:rsid w:val="00E45542"/>
    <w:rsid w:val="00E456EA"/>
    <w:rsid w:val="00E53809"/>
    <w:rsid w:val="00E53B6E"/>
    <w:rsid w:val="00E549C1"/>
    <w:rsid w:val="00E55330"/>
    <w:rsid w:val="00E5614F"/>
    <w:rsid w:val="00E56CDE"/>
    <w:rsid w:val="00E60ADA"/>
    <w:rsid w:val="00E6117F"/>
    <w:rsid w:val="00E63246"/>
    <w:rsid w:val="00E64F59"/>
    <w:rsid w:val="00E66B62"/>
    <w:rsid w:val="00E66B7F"/>
    <w:rsid w:val="00E66C03"/>
    <w:rsid w:val="00E66F04"/>
    <w:rsid w:val="00E7396A"/>
    <w:rsid w:val="00E75998"/>
    <w:rsid w:val="00E76040"/>
    <w:rsid w:val="00E76F1F"/>
    <w:rsid w:val="00E80B4F"/>
    <w:rsid w:val="00E8143E"/>
    <w:rsid w:val="00E83BE9"/>
    <w:rsid w:val="00E85B27"/>
    <w:rsid w:val="00E85C8A"/>
    <w:rsid w:val="00E86DC8"/>
    <w:rsid w:val="00E92B84"/>
    <w:rsid w:val="00E9325E"/>
    <w:rsid w:val="00E9337B"/>
    <w:rsid w:val="00E9421B"/>
    <w:rsid w:val="00E959AB"/>
    <w:rsid w:val="00E9656C"/>
    <w:rsid w:val="00EA00FB"/>
    <w:rsid w:val="00EA031E"/>
    <w:rsid w:val="00EA04E9"/>
    <w:rsid w:val="00EA0BCD"/>
    <w:rsid w:val="00EA0CF5"/>
    <w:rsid w:val="00EA1CD9"/>
    <w:rsid w:val="00EA48EA"/>
    <w:rsid w:val="00EA613D"/>
    <w:rsid w:val="00EA629C"/>
    <w:rsid w:val="00EB120F"/>
    <w:rsid w:val="00EB1D29"/>
    <w:rsid w:val="00EB2BEF"/>
    <w:rsid w:val="00EB34B5"/>
    <w:rsid w:val="00EB3D50"/>
    <w:rsid w:val="00EB7F4B"/>
    <w:rsid w:val="00EC0498"/>
    <w:rsid w:val="00EC0FA8"/>
    <w:rsid w:val="00EC1204"/>
    <w:rsid w:val="00EC30C1"/>
    <w:rsid w:val="00EC30E4"/>
    <w:rsid w:val="00EC36ED"/>
    <w:rsid w:val="00EC49C2"/>
    <w:rsid w:val="00EC5D28"/>
    <w:rsid w:val="00EC74AE"/>
    <w:rsid w:val="00ED0E44"/>
    <w:rsid w:val="00ED3B0C"/>
    <w:rsid w:val="00ED434B"/>
    <w:rsid w:val="00ED679D"/>
    <w:rsid w:val="00ED7373"/>
    <w:rsid w:val="00ED7547"/>
    <w:rsid w:val="00ED758C"/>
    <w:rsid w:val="00EE15B3"/>
    <w:rsid w:val="00EE1792"/>
    <w:rsid w:val="00EE2457"/>
    <w:rsid w:val="00EE2F21"/>
    <w:rsid w:val="00EE3138"/>
    <w:rsid w:val="00EE3887"/>
    <w:rsid w:val="00EE490B"/>
    <w:rsid w:val="00EE4C1F"/>
    <w:rsid w:val="00EE5A86"/>
    <w:rsid w:val="00EE5D15"/>
    <w:rsid w:val="00EE6AAA"/>
    <w:rsid w:val="00EE6F5E"/>
    <w:rsid w:val="00EF1AC4"/>
    <w:rsid w:val="00EF1F9B"/>
    <w:rsid w:val="00EF44FE"/>
    <w:rsid w:val="00EF461A"/>
    <w:rsid w:val="00EF5410"/>
    <w:rsid w:val="00EF5C85"/>
    <w:rsid w:val="00EF72E5"/>
    <w:rsid w:val="00EF7898"/>
    <w:rsid w:val="00F00D10"/>
    <w:rsid w:val="00F00E33"/>
    <w:rsid w:val="00F010F5"/>
    <w:rsid w:val="00F024B9"/>
    <w:rsid w:val="00F025E7"/>
    <w:rsid w:val="00F03652"/>
    <w:rsid w:val="00F05159"/>
    <w:rsid w:val="00F055A5"/>
    <w:rsid w:val="00F117C3"/>
    <w:rsid w:val="00F12729"/>
    <w:rsid w:val="00F12F26"/>
    <w:rsid w:val="00F136EA"/>
    <w:rsid w:val="00F147A2"/>
    <w:rsid w:val="00F15180"/>
    <w:rsid w:val="00F15F19"/>
    <w:rsid w:val="00F16AF0"/>
    <w:rsid w:val="00F20385"/>
    <w:rsid w:val="00F21597"/>
    <w:rsid w:val="00F22040"/>
    <w:rsid w:val="00F227E5"/>
    <w:rsid w:val="00F235D8"/>
    <w:rsid w:val="00F26B8C"/>
    <w:rsid w:val="00F3118F"/>
    <w:rsid w:val="00F3183F"/>
    <w:rsid w:val="00F32085"/>
    <w:rsid w:val="00F32ADE"/>
    <w:rsid w:val="00F364EE"/>
    <w:rsid w:val="00F37467"/>
    <w:rsid w:val="00F40831"/>
    <w:rsid w:val="00F420C1"/>
    <w:rsid w:val="00F42BA4"/>
    <w:rsid w:val="00F447D5"/>
    <w:rsid w:val="00F46159"/>
    <w:rsid w:val="00F46DE4"/>
    <w:rsid w:val="00F472B8"/>
    <w:rsid w:val="00F51568"/>
    <w:rsid w:val="00F5186E"/>
    <w:rsid w:val="00F51BE2"/>
    <w:rsid w:val="00F52942"/>
    <w:rsid w:val="00F5344F"/>
    <w:rsid w:val="00F54072"/>
    <w:rsid w:val="00F54196"/>
    <w:rsid w:val="00F55DFE"/>
    <w:rsid w:val="00F575C4"/>
    <w:rsid w:val="00F6004D"/>
    <w:rsid w:val="00F60481"/>
    <w:rsid w:val="00F6313C"/>
    <w:rsid w:val="00F63424"/>
    <w:rsid w:val="00F65084"/>
    <w:rsid w:val="00F654FB"/>
    <w:rsid w:val="00F66B4D"/>
    <w:rsid w:val="00F6772A"/>
    <w:rsid w:val="00F6789D"/>
    <w:rsid w:val="00F67F0E"/>
    <w:rsid w:val="00F702EF"/>
    <w:rsid w:val="00F709D7"/>
    <w:rsid w:val="00F71CFD"/>
    <w:rsid w:val="00F74308"/>
    <w:rsid w:val="00F75A48"/>
    <w:rsid w:val="00F75D0F"/>
    <w:rsid w:val="00F77184"/>
    <w:rsid w:val="00F81E26"/>
    <w:rsid w:val="00F8379A"/>
    <w:rsid w:val="00F837AB"/>
    <w:rsid w:val="00F8381C"/>
    <w:rsid w:val="00F839C7"/>
    <w:rsid w:val="00F83A23"/>
    <w:rsid w:val="00F859BF"/>
    <w:rsid w:val="00F874B4"/>
    <w:rsid w:val="00F879B6"/>
    <w:rsid w:val="00F87E8F"/>
    <w:rsid w:val="00F91843"/>
    <w:rsid w:val="00F92541"/>
    <w:rsid w:val="00F9283E"/>
    <w:rsid w:val="00F93A3B"/>
    <w:rsid w:val="00F94CD9"/>
    <w:rsid w:val="00F94D9A"/>
    <w:rsid w:val="00F95AA3"/>
    <w:rsid w:val="00F97CC6"/>
    <w:rsid w:val="00FA0E14"/>
    <w:rsid w:val="00FA11C0"/>
    <w:rsid w:val="00FA1846"/>
    <w:rsid w:val="00FA207D"/>
    <w:rsid w:val="00FA2528"/>
    <w:rsid w:val="00FA263D"/>
    <w:rsid w:val="00FA2E34"/>
    <w:rsid w:val="00FA3010"/>
    <w:rsid w:val="00FA3641"/>
    <w:rsid w:val="00FA6BA2"/>
    <w:rsid w:val="00FA7B03"/>
    <w:rsid w:val="00FB1A2F"/>
    <w:rsid w:val="00FB296E"/>
    <w:rsid w:val="00FB2CD0"/>
    <w:rsid w:val="00FB2ECF"/>
    <w:rsid w:val="00FB346D"/>
    <w:rsid w:val="00FB473A"/>
    <w:rsid w:val="00FB539D"/>
    <w:rsid w:val="00FB5D26"/>
    <w:rsid w:val="00FB6542"/>
    <w:rsid w:val="00FB70A3"/>
    <w:rsid w:val="00FC047D"/>
    <w:rsid w:val="00FC0682"/>
    <w:rsid w:val="00FC257E"/>
    <w:rsid w:val="00FC5483"/>
    <w:rsid w:val="00FC60D6"/>
    <w:rsid w:val="00FD0CC9"/>
    <w:rsid w:val="00FD18AD"/>
    <w:rsid w:val="00FD1914"/>
    <w:rsid w:val="00FD2E94"/>
    <w:rsid w:val="00FD3B30"/>
    <w:rsid w:val="00FD3BB9"/>
    <w:rsid w:val="00FD3EED"/>
    <w:rsid w:val="00FD42A9"/>
    <w:rsid w:val="00FD6B8C"/>
    <w:rsid w:val="00FD713C"/>
    <w:rsid w:val="00FE0D50"/>
    <w:rsid w:val="00FE3359"/>
    <w:rsid w:val="00FE3668"/>
    <w:rsid w:val="00FE3FAC"/>
    <w:rsid w:val="00FE4C1A"/>
    <w:rsid w:val="00FE4C84"/>
    <w:rsid w:val="00FE4F53"/>
    <w:rsid w:val="00FE5C85"/>
    <w:rsid w:val="00FE772A"/>
    <w:rsid w:val="00FF2517"/>
    <w:rsid w:val="00FF2863"/>
    <w:rsid w:val="00FF2F28"/>
    <w:rsid w:val="00FF304C"/>
    <w:rsid w:val="00FF3546"/>
    <w:rsid w:val="00FF3A5A"/>
    <w:rsid w:val="00FF3BAF"/>
    <w:rsid w:val="00FF465C"/>
    <w:rsid w:val="00FF5456"/>
    <w:rsid w:val="00FF6E6A"/>
    <w:rsid w:val="00FF7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813F8"/>
    <w:rPr>
      <w:rFonts w:ascii="Arial" w:eastAsia="Times New Roman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rsid w:val="006813F8"/>
    <w:pPr>
      <w:keepNext/>
      <w:outlineLvl w:val="0"/>
    </w:pPr>
    <w:rPr>
      <w:u w:val="single"/>
    </w:rPr>
  </w:style>
  <w:style w:type="paragraph" w:styleId="berschrift2">
    <w:name w:val="heading 2"/>
    <w:basedOn w:val="Standard"/>
    <w:next w:val="Standard"/>
    <w:qFormat/>
    <w:rsid w:val="006813F8"/>
    <w:pPr>
      <w:keepNext/>
      <w:spacing w:line="360" w:lineRule="auto"/>
      <w:ind w:right="-569"/>
      <w:outlineLvl w:val="1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6813F8"/>
    <w:pPr>
      <w:spacing w:line="360" w:lineRule="auto"/>
      <w:jc w:val="both"/>
    </w:pPr>
  </w:style>
  <w:style w:type="paragraph" w:customStyle="1" w:styleId="subhead">
    <w:name w:val="subhead"/>
    <w:basedOn w:val="Standard"/>
    <w:rsid w:val="006813F8"/>
    <w:pPr>
      <w:spacing w:after="120" w:line="360" w:lineRule="auto"/>
      <w:ind w:left="720" w:right="2267"/>
      <w:jc w:val="both"/>
    </w:pPr>
    <w:rPr>
      <w:rFonts w:ascii="Helvetica" w:hAnsi="Helvetica" w:cs="Times New Roman"/>
      <w:u w:val="single"/>
    </w:rPr>
  </w:style>
  <w:style w:type="paragraph" w:styleId="Kopfzeile">
    <w:name w:val="header"/>
    <w:basedOn w:val="Standard"/>
    <w:rsid w:val="006813F8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6813F8"/>
    <w:rPr>
      <w:color w:val="0000FF"/>
      <w:u w:val="single"/>
    </w:rPr>
  </w:style>
  <w:style w:type="paragraph" w:styleId="Sprechblasentext">
    <w:name w:val="Balloon Text"/>
    <w:basedOn w:val="Standard"/>
    <w:semiHidden/>
    <w:rsid w:val="006813F8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rsid w:val="006813F8"/>
    <w:pPr>
      <w:tabs>
        <w:tab w:val="center" w:pos="4536"/>
        <w:tab w:val="right" w:pos="9072"/>
      </w:tabs>
    </w:pPr>
    <w:rPr>
      <w:rFonts w:ascii="Garamond" w:hAnsi="Garamond" w:cs="Times New Roman"/>
    </w:rPr>
  </w:style>
  <w:style w:type="paragraph" w:styleId="Dokumentstruktur">
    <w:name w:val="Document Map"/>
    <w:basedOn w:val="Standard"/>
    <w:semiHidden/>
    <w:rsid w:val="006813F8"/>
    <w:pPr>
      <w:shd w:val="clear" w:color="auto" w:fill="000080"/>
    </w:pPr>
    <w:rPr>
      <w:rFonts w:ascii="Tahoma" w:hAnsi="Tahoma"/>
      <w:sz w:val="20"/>
      <w:szCs w:val="20"/>
    </w:rPr>
  </w:style>
  <w:style w:type="paragraph" w:styleId="HTMLVorformatiert">
    <w:name w:val="HTML Preformatted"/>
    <w:basedOn w:val="Standard"/>
    <w:rsid w:val="006813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Seitenzahl">
    <w:name w:val="page number"/>
    <w:basedOn w:val="Absatz-Standardschriftart"/>
    <w:rsid w:val="006813F8"/>
  </w:style>
  <w:style w:type="character" w:styleId="Fett">
    <w:name w:val="Strong"/>
    <w:basedOn w:val="Absatz-Standardschriftart"/>
    <w:qFormat/>
    <w:rsid w:val="005257EA"/>
    <w:rPr>
      <w:b/>
      <w:bCs/>
    </w:rPr>
  </w:style>
  <w:style w:type="character" w:styleId="Kommentarzeichen">
    <w:name w:val="annotation reference"/>
    <w:basedOn w:val="Absatz-Standardschriftart"/>
    <w:semiHidden/>
    <w:rsid w:val="00E66F04"/>
    <w:rPr>
      <w:sz w:val="16"/>
      <w:szCs w:val="16"/>
    </w:rPr>
  </w:style>
  <w:style w:type="paragraph" w:styleId="Kommentartext">
    <w:name w:val="annotation text"/>
    <w:basedOn w:val="Standard"/>
    <w:semiHidden/>
    <w:rsid w:val="00E66F04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E66F04"/>
    <w:rPr>
      <w:b/>
      <w:bCs/>
    </w:rPr>
  </w:style>
  <w:style w:type="character" w:customStyle="1" w:styleId="FuzeileZchn">
    <w:name w:val="Fußzeile Zchn"/>
    <w:basedOn w:val="Absatz-Standardschriftart"/>
    <w:link w:val="Fuzeile"/>
    <w:uiPriority w:val="99"/>
    <w:rsid w:val="00FC60D6"/>
    <w:rPr>
      <w:rFonts w:ascii="Garamond" w:eastAsia="Times New Roman" w:hAnsi="Garamond"/>
      <w:sz w:val="24"/>
      <w:szCs w:val="24"/>
    </w:rPr>
  </w:style>
  <w:style w:type="paragraph" w:styleId="Listenabsatz">
    <w:name w:val="List Paragraph"/>
    <w:basedOn w:val="Standard"/>
    <w:uiPriority w:val="34"/>
    <w:qFormat/>
    <w:rsid w:val="003241F8"/>
    <w:pPr>
      <w:ind w:left="720"/>
      <w:contextualSpacing/>
    </w:pPr>
  </w:style>
  <w:style w:type="paragraph" w:styleId="berarbeitung">
    <w:name w:val="Revision"/>
    <w:hidden/>
    <w:uiPriority w:val="99"/>
    <w:semiHidden/>
    <w:rsid w:val="00A04DB9"/>
    <w:rPr>
      <w:rFonts w:ascii="Arial" w:eastAsia="Times New Roman" w:hAnsi="Arial" w:cs="Arial"/>
      <w:sz w:val="24"/>
      <w:szCs w:val="24"/>
    </w:rPr>
  </w:style>
  <w:style w:type="character" w:customStyle="1" w:styleId="text101">
    <w:name w:val="text101"/>
    <w:basedOn w:val="Absatz-Standardschriftart"/>
    <w:rsid w:val="001830E8"/>
    <w:rPr>
      <w:rFonts w:ascii="Arial" w:hAnsi="Arial" w:cs="Arial" w:hint="default"/>
      <w:color w:val="585858"/>
      <w:sz w:val="20"/>
      <w:szCs w:val="20"/>
    </w:rPr>
  </w:style>
  <w:style w:type="table" w:styleId="Tabellenraster">
    <w:name w:val="Table Grid"/>
    <w:basedOn w:val="NormaleTabelle"/>
    <w:rsid w:val="003F4F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813F8"/>
    <w:rPr>
      <w:rFonts w:ascii="Arial" w:eastAsia="Times New Roman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rsid w:val="006813F8"/>
    <w:pPr>
      <w:keepNext/>
      <w:outlineLvl w:val="0"/>
    </w:pPr>
    <w:rPr>
      <w:u w:val="single"/>
    </w:rPr>
  </w:style>
  <w:style w:type="paragraph" w:styleId="berschrift2">
    <w:name w:val="heading 2"/>
    <w:basedOn w:val="Standard"/>
    <w:next w:val="Standard"/>
    <w:qFormat/>
    <w:rsid w:val="006813F8"/>
    <w:pPr>
      <w:keepNext/>
      <w:spacing w:line="360" w:lineRule="auto"/>
      <w:ind w:right="-569"/>
      <w:outlineLvl w:val="1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6813F8"/>
    <w:pPr>
      <w:spacing w:line="360" w:lineRule="auto"/>
      <w:jc w:val="both"/>
    </w:pPr>
  </w:style>
  <w:style w:type="paragraph" w:customStyle="1" w:styleId="subhead">
    <w:name w:val="subhead"/>
    <w:basedOn w:val="Standard"/>
    <w:rsid w:val="006813F8"/>
    <w:pPr>
      <w:spacing w:after="120" w:line="360" w:lineRule="auto"/>
      <w:ind w:left="720" w:right="2267"/>
      <w:jc w:val="both"/>
    </w:pPr>
    <w:rPr>
      <w:rFonts w:ascii="Helvetica" w:hAnsi="Helvetica" w:cs="Times New Roman"/>
      <w:u w:val="single"/>
    </w:rPr>
  </w:style>
  <w:style w:type="paragraph" w:styleId="Kopfzeile">
    <w:name w:val="header"/>
    <w:basedOn w:val="Standard"/>
    <w:rsid w:val="006813F8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6813F8"/>
    <w:rPr>
      <w:color w:val="0000FF"/>
      <w:u w:val="single"/>
    </w:rPr>
  </w:style>
  <w:style w:type="paragraph" w:styleId="Sprechblasentext">
    <w:name w:val="Balloon Text"/>
    <w:basedOn w:val="Standard"/>
    <w:semiHidden/>
    <w:rsid w:val="006813F8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rsid w:val="006813F8"/>
    <w:pPr>
      <w:tabs>
        <w:tab w:val="center" w:pos="4536"/>
        <w:tab w:val="right" w:pos="9072"/>
      </w:tabs>
    </w:pPr>
    <w:rPr>
      <w:rFonts w:ascii="Garamond" w:hAnsi="Garamond" w:cs="Times New Roman"/>
    </w:rPr>
  </w:style>
  <w:style w:type="paragraph" w:styleId="Dokumentstruktur">
    <w:name w:val="Document Map"/>
    <w:basedOn w:val="Standard"/>
    <w:semiHidden/>
    <w:rsid w:val="006813F8"/>
    <w:pPr>
      <w:shd w:val="clear" w:color="auto" w:fill="000080"/>
    </w:pPr>
    <w:rPr>
      <w:rFonts w:ascii="Tahoma" w:hAnsi="Tahoma"/>
      <w:sz w:val="20"/>
      <w:szCs w:val="20"/>
    </w:rPr>
  </w:style>
  <w:style w:type="paragraph" w:styleId="HTMLVorformatiert">
    <w:name w:val="HTML Preformatted"/>
    <w:basedOn w:val="Standard"/>
    <w:rsid w:val="006813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Seitenzahl">
    <w:name w:val="page number"/>
    <w:basedOn w:val="Absatz-Standardschriftart"/>
    <w:rsid w:val="006813F8"/>
  </w:style>
  <w:style w:type="character" w:styleId="Fett">
    <w:name w:val="Strong"/>
    <w:basedOn w:val="Absatz-Standardschriftart"/>
    <w:qFormat/>
    <w:rsid w:val="005257EA"/>
    <w:rPr>
      <w:b/>
      <w:bCs/>
    </w:rPr>
  </w:style>
  <w:style w:type="character" w:styleId="Kommentarzeichen">
    <w:name w:val="annotation reference"/>
    <w:basedOn w:val="Absatz-Standardschriftart"/>
    <w:semiHidden/>
    <w:rsid w:val="00E66F04"/>
    <w:rPr>
      <w:sz w:val="16"/>
      <w:szCs w:val="16"/>
    </w:rPr>
  </w:style>
  <w:style w:type="paragraph" w:styleId="Kommentartext">
    <w:name w:val="annotation text"/>
    <w:basedOn w:val="Standard"/>
    <w:semiHidden/>
    <w:rsid w:val="00E66F04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E66F04"/>
    <w:rPr>
      <w:b/>
      <w:bCs/>
    </w:rPr>
  </w:style>
  <w:style w:type="character" w:customStyle="1" w:styleId="FuzeileZchn">
    <w:name w:val="Fußzeile Zchn"/>
    <w:basedOn w:val="Absatz-Standardschriftart"/>
    <w:link w:val="Fuzeile"/>
    <w:uiPriority w:val="99"/>
    <w:rsid w:val="00FC60D6"/>
    <w:rPr>
      <w:rFonts w:ascii="Garamond" w:eastAsia="Times New Roman" w:hAnsi="Garamond"/>
      <w:sz w:val="24"/>
      <w:szCs w:val="24"/>
    </w:rPr>
  </w:style>
  <w:style w:type="paragraph" w:styleId="Listenabsatz">
    <w:name w:val="List Paragraph"/>
    <w:basedOn w:val="Standard"/>
    <w:uiPriority w:val="34"/>
    <w:qFormat/>
    <w:rsid w:val="003241F8"/>
    <w:pPr>
      <w:ind w:left="720"/>
      <w:contextualSpacing/>
    </w:pPr>
  </w:style>
  <w:style w:type="paragraph" w:styleId="berarbeitung">
    <w:name w:val="Revision"/>
    <w:hidden/>
    <w:uiPriority w:val="99"/>
    <w:semiHidden/>
    <w:rsid w:val="00A04DB9"/>
    <w:rPr>
      <w:rFonts w:ascii="Arial" w:eastAsia="Times New Roman" w:hAnsi="Arial" w:cs="Arial"/>
      <w:sz w:val="24"/>
      <w:szCs w:val="24"/>
    </w:rPr>
  </w:style>
  <w:style w:type="character" w:customStyle="1" w:styleId="text101">
    <w:name w:val="text101"/>
    <w:basedOn w:val="Absatz-Standardschriftart"/>
    <w:rsid w:val="001830E8"/>
    <w:rPr>
      <w:rFonts w:ascii="Arial" w:hAnsi="Arial" w:cs="Arial" w:hint="default"/>
      <w:color w:val="585858"/>
      <w:sz w:val="20"/>
      <w:szCs w:val="20"/>
    </w:rPr>
  </w:style>
  <w:style w:type="table" w:styleId="Tabellenraster">
    <w:name w:val="Table Grid"/>
    <w:basedOn w:val="NormaleTabelle"/>
    <w:rsid w:val="003F4F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32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8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2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5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9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8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05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29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439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02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84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4890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206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1208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5298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3327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1223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27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44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8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0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10" Type="http://schemas.openxmlformats.org/officeDocument/2006/relationships/hyperlink" Target="mailto:nora@heringschuppener.com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mailto:presse@nora.com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CCFA12-1139-4044-8D5E-3EF78517F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1541FF1D.dotm</Template>
  <TotalTime>0</TotalTime>
  <Pages>5</Pages>
  <Words>575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DRAFT / STRICTLY CONFIDENTIAL</vt:lpstr>
    </vt:vector>
  </TitlesOfParts>
  <Company>Friedrich Grohe AG &amp; Co. KG</Company>
  <LinksUpToDate>false</LinksUpToDate>
  <CharactersWithSpaces>4193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/ STRICTLY CONFIDENTIAL</dc:title>
  <dc:creator>Anwender</dc:creator>
  <cp:lastModifiedBy>Gabriele Rottenecker | nora systems</cp:lastModifiedBy>
  <cp:revision>53</cp:revision>
  <cp:lastPrinted>2017-11-09T10:43:00Z</cp:lastPrinted>
  <dcterms:created xsi:type="dcterms:W3CDTF">2017-11-09T10:34:00Z</dcterms:created>
  <dcterms:modified xsi:type="dcterms:W3CDTF">2019-01-11T09:57:00Z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